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81" w:rsidRPr="005E51AE" w:rsidRDefault="00DA461C" w:rsidP="00D17708">
      <w:pPr>
        <w:pStyle w:val="Heading1"/>
        <w:spacing w:before="120"/>
        <w:jc w:val="center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saimena marine directory</w:t>
      </w:r>
    </w:p>
    <w:p w:rsidR="000818BF" w:rsidRPr="000818BF" w:rsidRDefault="00EC7B81" w:rsidP="0006669C">
      <w:pPr>
        <w:autoSpaceDE w:val="0"/>
        <w:autoSpaceDN w:val="0"/>
        <w:adjustRightInd w:val="0"/>
        <w:spacing w:beforeLines="120" w:before="288" w:afterLines="120" w:after="288"/>
        <w:rPr>
          <w:rFonts w:cs="Arial"/>
          <w:b/>
          <w:lang w:eastAsia="en-GB"/>
        </w:rPr>
      </w:pPr>
      <w:r w:rsidRPr="00EC7B81">
        <w:rPr>
          <w:rFonts w:cs="Arial"/>
          <w:lang w:eastAsia="en-GB"/>
        </w:rPr>
        <w:t xml:space="preserve">The </w:t>
      </w:r>
      <w:r w:rsidRPr="00EC7B81">
        <w:rPr>
          <w:rFonts w:cs="Arial"/>
          <w:b/>
          <w:lang w:eastAsia="en-GB"/>
        </w:rPr>
        <w:t>South African Institute of Marine Engineers and Naval Architects</w:t>
      </w:r>
      <w:r w:rsidRPr="00EC7B81">
        <w:rPr>
          <w:rFonts w:cs="Arial"/>
          <w:lang w:eastAsia="en-GB"/>
        </w:rPr>
        <w:t xml:space="preserve"> invite</w:t>
      </w:r>
      <w:r w:rsidR="00D17708">
        <w:rPr>
          <w:rFonts w:cs="Arial"/>
          <w:lang w:eastAsia="en-GB"/>
        </w:rPr>
        <w:t>s</w:t>
      </w:r>
      <w:r w:rsidRPr="00EC7B81">
        <w:rPr>
          <w:rFonts w:cs="Arial"/>
          <w:lang w:eastAsia="en-GB"/>
        </w:rPr>
        <w:t xml:space="preserve"> all members </w:t>
      </w:r>
      <w:r w:rsidR="000818BF">
        <w:rPr>
          <w:rFonts w:cs="Arial"/>
          <w:lang w:eastAsia="en-GB"/>
        </w:rPr>
        <w:t xml:space="preserve">to </w:t>
      </w:r>
      <w:r w:rsidR="00DA461C">
        <w:rPr>
          <w:rFonts w:cs="Arial"/>
          <w:lang w:eastAsia="en-GB"/>
        </w:rPr>
        <w:t xml:space="preserve">provide </w:t>
      </w:r>
      <w:r w:rsidR="00D17708">
        <w:rPr>
          <w:rFonts w:cs="Arial"/>
          <w:lang w:eastAsia="en-GB"/>
        </w:rPr>
        <w:t xml:space="preserve">their </w:t>
      </w:r>
      <w:r w:rsidR="00DA461C">
        <w:rPr>
          <w:rFonts w:cs="Arial"/>
          <w:lang w:eastAsia="en-GB"/>
        </w:rPr>
        <w:t>business details to be listed in the marine directory</w:t>
      </w:r>
      <w:r w:rsidR="00D17708">
        <w:rPr>
          <w:rFonts w:cs="Arial"/>
          <w:lang w:eastAsia="en-GB"/>
        </w:rPr>
        <w:t xml:space="preserve"> of </w:t>
      </w:r>
      <w:r w:rsidR="00D17708" w:rsidRPr="00D17708">
        <w:rPr>
          <w:rFonts w:cs="Arial"/>
          <w:b/>
          <w:lang w:eastAsia="en-GB"/>
        </w:rPr>
        <w:t>SAIMENA</w:t>
      </w:r>
      <w:r w:rsidR="00D17708">
        <w:rPr>
          <w:rFonts w:cs="Arial"/>
          <w:b/>
          <w:lang w:eastAsia="en-GB"/>
        </w:rPr>
        <w:t>.</w:t>
      </w:r>
    </w:p>
    <w:p w:rsidR="00443D33" w:rsidRDefault="007B43DE" w:rsidP="00443D33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  <w:r>
        <w:rPr>
          <w:rFonts w:cs="Arial"/>
          <w:b/>
          <w:noProof/>
          <w:lang w:val="en-ZA"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margin-left:115.85pt;margin-top:7.85pt;width:369pt;height:33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">
            <v:textbox>
              <w:txbxContent>
                <w:p w:rsidR="00443D33" w:rsidRDefault="00443D33" w:rsidP="00443D33"/>
              </w:txbxContent>
            </v:textbox>
          </v:shape>
        </w:pict>
      </w:r>
      <w:r w:rsidR="00443D33">
        <w:rPr>
          <w:rFonts w:cs="Arial"/>
          <w:b/>
          <w:lang w:eastAsia="en-GB"/>
        </w:rPr>
        <w:t>Business Name:</w:t>
      </w:r>
    </w:p>
    <w:p w:rsidR="00DA461C" w:rsidRDefault="00DA461C" w:rsidP="00DA461C">
      <w:pPr>
        <w:pStyle w:val="NoSpacing"/>
        <w:rPr>
          <w:lang w:eastAsia="en-GB"/>
        </w:rPr>
      </w:pPr>
    </w:p>
    <w:p w:rsidR="00443D33" w:rsidRPr="00443D33" w:rsidRDefault="00443D33" w:rsidP="008424F7">
      <w:pPr>
        <w:pStyle w:val="NoSpacing"/>
        <w:tabs>
          <w:tab w:val="left" w:pos="2552"/>
          <w:tab w:val="left" w:pos="4962"/>
          <w:tab w:val="left" w:pos="7655"/>
        </w:tabs>
        <w:rPr>
          <w:b/>
          <w:lang w:eastAsia="en-GB"/>
        </w:rPr>
      </w:pPr>
      <w:r>
        <w:rPr>
          <w:rFonts w:cs="Arial"/>
          <w:b/>
          <w:lang w:eastAsia="en-GB"/>
        </w:rPr>
        <w:br/>
      </w:r>
      <w:r w:rsidR="00854C5E">
        <w:rPr>
          <w:rFonts w:cs="Arial"/>
          <w:b/>
          <w:lang w:eastAsia="en-GB"/>
        </w:rPr>
        <w:t>Choose</w:t>
      </w:r>
      <w:r>
        <w:rPr>
          <w:rFonts w:cs="Arial"/>
          <w:b/>
          <w:lang w:eastAsia="en-GB"/>
        </w:rPr>
        <w:br/>
      </w:r>
      <w:r w:rsidR="00001BEB">
        <w:rPr>
          <w:b/>
          <w:lang w:eastAsia="en-GB"/>
        </w:rPr>
        <w:t xml:space="preserve">3 Main </w:t>
      </w:r>
      <w:r w:rsidRPr="00443D33">
        <w:rPr>
          <w:b/>
          <w:lang w:eastAsia="en-GB"/>
        </w:rPr>
        <w:t>Categ</w:t>
      </w:r>
      <w:r w:rsidR="00001BEB">
        <w:rPr>
          <w:b/>
          <w:lang w:eastAsia="en-GB"/>
        </w:rPr>
        <w:t>ories</w:t>
      </w:r>
      <w:r w:rsidRPr="00443D33">
        <w:rPr>
          <w:b/>
          <w:lang w:eastAsia="en-GB"/>
        </w:rPr>
        <w:t>:</w:t>
      </w:r>
      <w:r w:rsidR="00F86123">
        <w:rPr>
          <w:b/>
          <w:lang w:eastAsia="en-GB"/>
        </w:rPr>
        <w:t xml:space="preserve">  </w:t>
      </w:r>
      <w:r w:rsidR="00287DC9">
        <w:rPr>
          <w:b/>
          <w:lang w:eastAsia="en-GB"/>
        </w:rPr>
        <w:tab/>
      </w:r>
      <w:sdt>
        <w:sdtPr>
          <w:rPr>
            <w:b/>
            <w:lang w:eastAsia="en-GB"/>
          </w:rPr>
          <w:alias w:val="Choose your main activity"/>
          <w:tag w:val="Choose your main activity"/>
          <w:id w:val="1832867076"/>
          <w:placeholder>
            <w:docPart w:val="E0B354A979D44E74965DC73E11A0FEE8"/>
          </w:placeholder>
          <w:showingPlcHdr/>
          <w:dropDownList>
            <w:listItem w:value="Choose an item."/>
            <w:listItem w:displayText="Administration" w:value="Administration"/>
            <w:listItem w:displayText="Apprentice/Cadet" w:value="Apprentice/Cadet"/>
            <w:listItem w:displayText="Boatbuilding" w:value="Boatbuilding"/>
            <w:listItem w:displayText="Brokering/Chartering" w:value="Brokering/Chartering"/>
            <w:listItem w:displayText="Construction" w:value="Construction"/>
            <w:listItem w:displayText="Consultants" w:value="Consultants"/>
            <w:listItem w:displayText="Crew" w:value="Crew"/>
            <w:listItem w:displayText="Cruise Ships" w:value="Cruise Ships"/>
            <w:listItem w:displayText="Customer Service" w:value="Customer Service"/>
            <w:listItem w:displayText="Deck &amp; Engine" w:value="Deck &amp; Engine"/>
            <w:listItem w:displayText="Deck Officers &amp; Ratings" w:value="Deck Officers &amp; Ratings"/>
            <w:listItem w:displayText="Design" w:value="Design"/>
            <w:listItem w:displayText="Education" w:value="Education"/>
            <w:listItem w:displayText="Engineering" w:value="Engineering"/>
            <w:listItem w:displayText="Environmental" w:value="Environmental"/>
            <w:listItem w:displayText="Facilities Management" w:value="Facilities Management"/>
            <w:listItem w:displayText="Finance" w:value="Finance"/>
            <w:listItem w:displayText="Fishing &amp; Fisheries" w:value="Fishing &amp; Fisheries"/>
            <w:listItem w:displayText="Graduate" w:value="Graduate"/>
            <w:listItem w:displayText="Health &amp; Safety" w:value="Health &amp; Safety"/>
            <w:listItem w:displayText="Heritage" w:value="Heritage"/>
            <w:listItem w:displayText="Hospitality" w:value="Hospitality"/>
            <w:listItem w:displayText="Hotel Management" w:value="Hotel Management"/>
            <w:listItem w:displayText="Housekeeping" w:value="Housekeeping"/>
            <w:listItem w:displayText="IT" w:value="IT"/>
            <w:listItem w:displayText="Legal" w:value="Legal"/>
            <w:listItem w:displayText="Logistics" w:value="Logistics"/>
            <w:listItem w:displayText="Management" w:value="Management"/>
            <w:listItem w:displayText="Manufacturing" w:value="Manufacturing"/>
            <w:listItem w:displayText="Marine Engineering" w:value="Marine Engineering"/>
            <w:listItem w:displayText="Maritime Insurance &amp; PI" w:value="Maritime Insurance &amp; PI"/>
            <w:listItem w:displayText="Medical" w:value="Medical"/>
            <w:listItem w:displayText="Multi-lingual" w:value="Multi-lingual"/>
            <w:listItem w:displayText="Naval Architecture" w:value="Naval Architecture"/>
            <w:listItem w:displayText="Navy" w:value="Navy"/>
            <w:listItem w:displayText="Operations &amp; Ship Management" w:value="Operations &amp; Ship Management"/>
            <w:listItem w:displayText="Pilotage" w:value="Pilotage"/>
            <w:listItem w:displayText="Port &amp; Terminals" w:value="Port &amp; Terminals"/>
            <w:listItem w:displayText="PR &amp; Journalism" w:value="PR &amp; Journalism"/>
            <w:listItem w:displayText="Public Sector" w:value="Public Sector"/>
            <w:listItem w:displayText="Purchasing" w:value="Purchasing"/>
            <w:listItem w:displayText="Security" w:value="Security"/>
            <w:listItem w:displayText="Shipping" w:value="Shipping"/>
            <w:listItem w:displayText="Technical" w:value="Technical"/>
            <w:listItem w:displayText="Warehousing &amp; Logistics" w:value="Warehousing &amp; Logistics"/>
            <w:listItem w:displayText="Watersports &amp; Leisure" w:value="Watersports &amp; Leisure"/>
            <w:listItem w:displayText="Yacht" w:value="Yacht"/>
          </w:dropDownList>
        </w:sdtPr>
        <w:sdtEndPr/>
        <w:sdtContent>
          <w:r w:rsidR="00632B5F" w:rsidRPr="00632B5F">
            <w:rPr>
              <w:rStyle w:val="PlaceholderText"/>
              <w:rFonts w:eastAsia="Batang"/>
              <w:bdr w:val="single" w:sz="4" w:space="0" w:color="auto"/>
              <w:shd w:val="clear" w:color="auto" w:fill="FFFF00"/>
            </w:rPr>
            <w:t>Choose an item.</w:t>
          </w:r>
        </w:sdtContent>
      </w:sdt>
      <w:r w:rsidR="00287DC9">
        <w:rPr>
          <w:b/>
          <w:lang w:eastAsia="en-GB"/>
        </w:rPr>
        <w:tab/>
      </w:r>
      <w:sdt>
        <w:sdtPr>
          <w:rPr>
            <w:b/>
            <w:lang w:eastAsia="en-GB"/>
          </w:rPr>
          <w:alias w:val="Choose your main activity"/>
          <w:tag w:val="Choose your main activity"/>
          <w:id w:val="995379040"/>
          <w:placeholder>
            <w:docPart w:val="B8AEFAAC4412436A8F463078C5E87E28"/>
          </w:placeholder>
          <w:showingPlcHdr/>
          <w:dropDownList>
            <w:listItem w:value="Choose an item."/>
            <w:listItem w:displayText="Administration" w:value="Administration"/>
            <w:listItem w:displayText="Apprentice/Cadet" w:value="Apprentice/Cadet"/>
            <w:listItem w:displayText="Boatbuilding" w:value="Boatbuilding"/>
            <w:listItem w:displayText="Brokering/Chartering" w:value="Brokering/Chartering"/>
            <w:listItem w:displayText="Construction" w:value="Construction"/>
            <w:listItem w:displayText="Consultants" w:value="Consultants"/>
            <w:listItem w:displayText="Crew" w:value="Crew"/>
            <w:listItem w:displayText="Cruise Ships" w:value="Cruise Ships"/>
            <w:listItem w:displayText="Customer Service" w:value="Customer Service"/>
            <w:listItem w:displayText="Deck &amp; Engine" w:value="Deck &amp; Engine"/>
            <w:listItem w:displayText="Deck Officers &amp; Ratings" w:value="Deck Officers &amp; Ratings"/>
            <w:listItem w:displayText="Design" w:value="Design"/>
            <w:listItem w:displayText="Education" w:value="Education"/>
            <w:listItem w:displayText="Engineering" w:value="Engineering"/>
            <w:listItem w:displayText="Environmental" w:value="Environmental"/>
            <w:listItem w:displayText="Facilities Management" w:value="Facilities Management"/>
            <w:listItem w:displayText="Finance" w:value="Finance"/>
            <w:listItem w:displayText="Fishing &amp; Fisheries" w:value="Fishing &amp; Fisheries"/>
            <w:listItem w:displayText="Graduate" w:value="Graduate"/>
            <w:listItem w:displayText="Health &amp; Safety" w:value="Health &amp; Safety"/>
            <w:listItem w:displayText="Heritage" w:value="Heritage"/>
            <w:listItem w:displayText="Hospitality" w:value="Hospitality"/>
            <w:listItem w:displayText="Hotel Management" w:value="Hotel Management"/>
            <w:listItem w:displayText="Housekeeping" w:value="Housekeeping"/>
            <w:listItem w:displayText="IT" w:value="IT"/>
            <w:listItem w:displayText="Legal" w:value="Legal"/>
            <w:listItem w:displayText="Logistics" w:value="Logistics"/>
            <w:listItem w:displayText="Management" w:value="Management"/>
            <w:listItem w:displayText="Manufacturing" w:value="Manufacturing"/>
            <w:listItem w:displayText="Marine Engineering" w:value="Marine Engineering"/>
            <w:listItem w:displayText="Maritime Insurance &amp; PI" w:value="Maritime Insurance &amp; PI"/>
            <w:listItem w:displayText="Medical" w:value="Medical"/>
            <w:listItem w:displayText="Multi-lingual" w:value="Multi-lingual"/>
            <w:listItem w:displayText="Naval Architecture" w:value="Naval Architecture"/>
            <w:listItem w:displayText="Navy" w:value="Navy"/>
            <w:listItem w:displayText="Operations &amp; Ship Management" w:value="Operations &amp; Ship Management"/>
            <w:listItem w:displayText="Pilotage" w:value="Pilotage"/>
            <w:listItem w:displayText="Port &amp; Terminals" w:value="Port &amp; Terminals"/>
            <w:listItem w:displayText="PR &amp; Journalism" w:value="PR &amp; Journalism"/>
            <w:listItem w:displayText="Public Sector" w:value="Public Sector"/>
            <w:listItem w:displayText="Purchasing" w:value="Purchasing"/>
            <w:listItem w:displayText="Security" w:value="Security"/>
            <w:listItem w:displayText="Shipping" w:value="Shipping"/>
            <w:listItem w:displayText="Technical" w:value="Technical"/>
            <w:listItem w:displayText="Warehousing &amp; Logistics" w:value="Warehousing &amp; Logistics"/>
            <w:listItem w:displayText="Watersports &amp; Leisure" w:value="Watersports &amp; Leisure"/>
            <w:listItem w:displayText="Yacht" w:value="Yacht"/>
          </w:dropDownList>
        </w:sdtPr>
        <w:sdtEndPr/>
        <w:sdtContent>
          <w:r w:rsidR="00632B5F" w:rsidRPr="00632B5F">
            <w:rPr>
              <w:rStyle w:val="PlaceholderText"/>
              <w:rFonts w:eastAsia="Batang"/>
              <w:bdr w:val="single" w:sz="4" w:space="0" w:color="auto"/>
              <w:shd w:val="clear" w:color="auto" w:fill="FFFF00"/>
            </w:rPr>
            <w:t>Choose an item.</w:t>
          </w:r>
        </w:sdtContent>
      </w:sdt>
      <w:r w:rsidR="00287DC9">
        <w:rPr>
          <w:b/>
          <w:lang w:eastAsia="en-GB"/>
        </w:rPr>
        <w:tab/>
      </w:r>
      <w:sdt>
        <w:sdtPr>
          <w:rPr>
            <w:b/>
            <w:lang w:eastAsia="en-GB"/>
          </w:rPr>
          <w:alias w:val="Choose your main activity"/>
          <w:tag w:val="Choose your main activity"/>
          <w:id w:val="1986275050"/>
          <w:lock w:val="sdtLocked"/>
          <w:placeholder>
            <w:docPart w:val="79936B49C34A4481A5B5EB68334CD226"/>
          </w:placeholder>
          <w:showingPlcHdr/>
          <w:dropDownList>
            <w:listItem w:value="Choose an item."/>
            <w:listItem w:displayText="Administration" w:value="Administration"/>
            <w:listItem w:displayText="Apprentice/Cadet" w:value="Apprentice/Cadet"/>
            <w:listItem w:displayText="Boatbuilding" w:value="Boatbuilding"/>
            <w:listItem w:displayText="Brokering/Chartering" w:value="Brokering/Chartering"/>
            <w:listItem w:displayText="Construction" w:value="Construction"/>
            <w:listItem w:displayText="Consultants" w:value="Consultants"/>
            <w:listItem w:displayText="Crew" w:value="Crew"/>
            <w:listItem w:displayText="Cruise Ships" w:value="Cruise Ships"/>
            <w:listItem w:displayText="Customer Service" w:value="Customer Service"/>
            <w:listItem w:displayText="Deck &amp; Engine" w:value="Deck &amp; Engine"/>
            <w:listItem w:displayText="Deck Officers &amp; Ratings" w:value="Deck Officers &amp; Ratings"/>
            <w:listItem w:displayText="Design" w:value="Design"/>
            <w:listItem w:displayText="Education" w:value="Education"/>
            <w:listItem w:displayText="Engineering" w:value="Engineering"/>
            <w:listItem w:displayText="Environmental" w:value="Environmental"/>
            <w:listItem w:displayText="Facilities Management" w:value="Facilities Management"/>
            <w:listItem w:displayText="Finance" w:value="Finance"/>
            <w:listItem w:displayText="Fishing &amp; Fisheries" w:value="Fishing &amp; Fisheries"/>
            <w:listItem w:displayText="Graduate" w:value="Graduate"/>
            <w:listItem w:displayText="Health &amp; Safety" w:value="Health &amp; Safety"/>
            <w:listItem w:displayText="Heritage" w:value="Heritage"/>
            <w:listItem w:displayText="Hospitality" w:value="Hospitality"/>
            <w:listItem w:displayText="Hotel Management" w:value="Hotel Management"/>
            <w:listItem w:displayText="Housekeeping" w:value="Housekeeping"/>
            <w:listItem w:displayText="IT" w:value="IT"/>
            <w:listItem w:displayText="Legal" w:value="Legal"/>
            <w:listItem w:displayText="Logistics" w:value="Logistics"/>
            <w:listItem w:displayText="Management" w:value="Management"/>
            <w:listItem w:displayText="Manufacturing" w:value="Manufacturing"/>
            <w:listItem w:displayText="Marine Engineering" w:value="Marine Engineering"/>
            <w:listItem w:displayText="Maritime Insurance &amp; PI" w:value="Maritime Insurance &amp; PI"/>
            <w:listItem w:displayText="Medical" w:value="Medical"/>
            <w:listItem w:displayText="Multi-lingual" w:value="Multi-lingual"/>
            <w:listItem w:displayText="Naval Architecture" w:value="Naval Architecture"/>
            <w:listItem w:displayText="Navy" w:value="Navy"/>
            <w:listItem w:displayText="Operations &amp; Ship Management" w:value="Operations &amp; Ship Management"/>
            <w:listItem w:displayText="Pilotage" w:value="Pilotage"/>
            <w:listItem w:displayText="Port &amp; Terminals" w:value="Port &amp; Terminals"/>
            <w:listItem w:displayText="PR &amp; Journalism" w:value="PR &amp; Journalism"/>
            <w:listItem w:displayText="Public Sector" w:value="Public Sector"/>
            <w:listItem w:displayText="Purchasing" w:value="Purchasing"/>
            <w:listItem w:displayText="Security" w:value="Security"/>
            <w:listItem w:displayText="Shipping" w:value="Shipping"/>
            <w:listItem w:displayText="Technical" w:value="Technical"/>
            <w:listItem w:displayText="Warehousing &amp; Logistics" w:value="Warehousing &amp; Logistics"/>
            <w:listItem w:displayText="Watersports &amp; Leisure" w:value="Watersports &amp; Leisure"/>
            <w:listItem w:displayText="Yacht" w:value="Yacht"/>
          </w:dropDownList>
        </w:sdtPr>
        <w:sdtEndPr/>
        <w:sdtContent>
          <w:r w:rsidR="00632B5F" w:rsidRPr="00632B5F">
            <w:rPr>
              <w:rStyle w:val="PlaceholderText"/>
              <w:rFonts w:eastAsia="Batang"/>
              <w:bdr w:val="single" w:sz="4" w:space="0" w:color="auto"/>
              <w:shd w:val="clear" w:color="auto" w:fill="FFFF00"/>
            </w:rPr>
            <w:t>Choose an item.</w:t>
          </w:r>
        </w:sdtContent>
      </w:sdt>
    </w:p>
    <w:p w:rsidR="00443D33" w:rsidRDefault="00443D33" w:rsidP="00DA461C">
      <w:pPr>
        <w:pStyle w:val="NoSpacing"/>
        <w:rPr>
          <w:b/>
          <w:lang w:eastAsia="en-GB"/>
        </w:rPr>
      </w:pPr>
    </w:p>
    <w:p w:rsidR="00443D33" w:rsidRDefault="007B43DE" w:rsidP="00DA461C">
      <w:pPr>
        <w:pStyle w:val="NoSpacing"/>
        <w:rPr>
          <w:b/>
          <w:lang w:eastAsia="en-GB"/>
        </w:rPr>
      </w:pPr>
      <w:r>
        <w:rPr>
          <w:b/>
          <w:noProof/>
          <w:lang w:val="en-ZA" w:eastAsia="en-ZA"/>
        </w:rPr>
        <w:pict>
          <v:shape id="Text Box 3" o:spid="_x0000_s1027" type="#_x0000_t202" style="position:absolute;margin-left:115.1pt;margin-top:4.7pt;width:369pt;height:107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">
            <v:textbox>
              <w:txbxContent>
                <w:p w:rsidR="00DA461C" w:rsidRDefault="00DA461C"/>
              </w:txbxContent>
            </v:textbox>
          </v:shape>
        </w:pict>
      </w:r>
    </w:p>
    <w:p w:rsidR="00DA461C" w:rsidRPr="00DA461C" w:rsidRDefault="00DA461C" w:rsidP="00DA461C">
      <w:pPr>
        <w:pStyle w:val="NoSpacing"/>
        <w:rPr>
          <w:b/>
          <w:lang w:eastAsia="en-GB"/>
        </w:rPr>
      </w:pPr>
      <w:r w:rsidRPr="00DA461C">
        <w:rPr>
          <w:b/>
          <w:lang w:eastAsia="en-GB"/>
        </w:rPr>
        <w:t xml:space="preserve">Services/Product </w:t>
      </w:r>
    </w:p>
    <w:p w:rsidR="00DA461C" w:rsidRPr="00DA461C" w:rsidRDefault="00DA461C" w:rsidP="00DA461C">
      <w:pPr>
        <w:pStyle w:val="NoSpacing"/>
        <w:rPr>
          <w:b/>
          <w:lang w:eastAsia="en-GB"/>
        </w:rPr>
      </w:pPr>
      <w:r w:rsidRPr="00DA461C">
        <w:rPr>
          <w:b/>
          <w:lang w:eastAsia="en-GB"/>
        </w:rPr>
        <w:t>Description:</w:t>
      </w:r>
    </w:p>
    <w:p w:rsidR="00DA461C" w:rsidRDefault="00DA461C" w:rsidP="00216FF9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</w:p>
    <w:p w:rsidR="00DA461C" w:rsidRDefault="007B43DE" w:rsidP="00DA461C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  <w:r>
        <w:rPr>
          <w:rFonts w:cs="Arial"/>
          <w:b/>
          <w:noProof/>
          <w:lang w:val="en-ZA" w:eastAsia="en-ZA"/>
        </w:rPr>
        <w:pict>
          <v:shape id="Text Box 5" o:spid="_x0000_s1028" type="#_x0000_t202" style="position:absolute;margin-left:115.1pt;margin-top:35.9pt;width:369pt;height:33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">
            <v:textbox>
              <w:txbxContent>
                <w:p w:rsidR="00DA461C" w:rsidRDefault="00DA461C" w:rsidP="00DA461C"/>
              </w:txbxContent>
            </v:textbox>
          </v:shape>
        </w:pict>
      </w:r>
      <w:r w:rsidR="00443D33">
        <w:rPr>
          <w:rFonts w:cs="Arial"/>
          <w:b/>
          <w:lang w:eastAsia="en-GB"/>
        </w:rPr>
        <w:br/>
      </w:r>
      <w:r w:rsidR="00DA461C">
        <w:rPr>
          <w:rFonts w:cs="Arial"/>
          <w:b/>
          <w:lang w:eastAsia="en-GB"/>
        </w:rPr>
        <w:t>Website</w:t>
      </w:r>
      <w:r w:rsidR="00632B5F">
        <w:rPr>
          <w:rFonts w:cs="Arial"/>
          <w:b/>
          <w:lang w:eastAsia="en-GB"/>
        </w:rPr>
        <w:t xml:space="preserve"> link</w:t>
      </w:r>
      <w:r w:rsidR="00DA461C">
        <w:rPr>
          <w:rFonts w:cs="Arial"/>
          <w:b/>
          <w:lang w:eastAsia="en-GB"/>
        </w:rPr>
        <w:t>:</w:t>
      </w:r>
    </w:p>
    <w:p w:rsidR="00DA461C" w:rsidRDefault="007B43DE" w:rsidP="00DA461C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  <w:r>
        <w:rPr>
          <w:rFonts w:cs="Arial"/>
          <w:b/>
          <w:noProof/>
          <w:lang w:val="en-ZA" w:eastAsia="en-ZA"/>
        </w:rPr>
        <w:pict>
          <v:shape id="Text Box 6" o:spid="_x0000_s1029" type="#_x0000_t202" style="position:absolute;margin-left:115.1pt;margin-top:24.35pt;width:369pt;height:8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">
            <v:textbox>
              <w:txbxContent>
                <w:p w:rsidR="00DA461C" w:rsidRDefault="00DA461C" w:rsidP="00DA461C"/>
              </w:txbxContent>
            </v:textbox>
          </v:shape>
        </w:pict>
      </w:r>
      <w:r w:rsidR="00DA461C">
        <w:rPr>
          <w:rFonts w:cs="Arial"/>
          <w:b/>
          <w:lang w:eastAsia="en-GB"/>
        </w:rPr>
        <w:t>Physical Address:</w:t>
      </w:r>
    </w:p>
    <w:p w:rsidR="00DA461C" w:rsidRDefault="00DA461C" w:rsidP="00216FF9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</w:p>
    <w:p w:rsidR="00EC7B81" w:rsidRPr="00EC7B81" w:rsidRDefault="00DA461C" w:rsidP="00216FF9">
      <w:pPr>
        <w:tabs>
          <w:tab w:val="left" w:pos="5670"/>
        </w:tabs>
        <w:autoSpaceDE w:val="0"/>
        <w:autoSpaceDN w:val="0"/>
        <w:adjustRightInd w:val="0"/>
        <w:spacing w:before="600" w:after="0"/>
        <w:rPr>
          <w:rFonts w:cs="Arial"/>
          <w:b/>
          <w:lang w:eastAsia="en-GB"/>
        </w:rPr>
      </w:pPr>
      <w:r>
        <w:rPr>
          <w:rFonts w:cs="Arial"/>
          <w:b/>
          <w:lang w:eastAsia="en-GB"/>
        </w:rPr>
        <w:br/>
        <w:t xml:space="preserve">Send your email to </w:t>
      </w:r>
      <w:hyperlink r:id="rId9" w:history="1">
        <w:r w:rsidR="002C03FE" w:rsidRPr="00516D80">
          <w:rPr>
            <w:rStyle w:val="Hyperlink"/>
            <w:rFonts w:cs="Arial"/>
            <w:b/>
            <w:lang w:eastAsia="en-GB"/>
          </w:rPr>
          <w:t>LHL@6s.co.za</w:t>
        </w:r>
      </w:hyperlink>
      <w:r>
        <w:rPr>
          <w:rFonts w:cs="Arial"/>
          <w:b/>
          <w:lang w:eastAsia="en-GB"/>
        </w:rPr>
        <w:t xml:space="preserve"> </w:t>
      </w:r>
      <w:r w:rsidR="00632B5F">
        <w:rPr>
          <w:rFonts w:cs="Arial"/>
          <w:b/>
          <w:lang w:eastAsia="en-GB"/>
        </w:rPr>
        <w:br/>
      </w:r>
      <w:r>
        <w:rPr>
          <w:rFonts w:cs="Arial"/>
          <w:b/>
          <w:lang w:eastAsia="en-GB"/>
        </w:rPr>
        <w:t>REMEMBER TO ATTACH YOUR HIGH RES LOGO IN THE EMAIL!</w:t>
      </w:r>
      <w:r>
        <w:rPr>
          <w:rFonts w:cs="Arial"/>
          <w:b/>
          <w:lang w:eastAsia="en-GB"/>
        </w:rPr>
        <w:br/>
      </w:r>
      <w:r>
        <w:rPr>
          <w:rFonts w:cs="Arial"/>
          <w:b/>
          <w:lang w:eastAsia="en-GB"/>
        </w:rPr>
        <w:br/>
      </w:r>
      <w:proofErr w:type="spellStart"/>
      <w:r>
        <w:rPr>
          <w:rFonts w:cs="Arial"/>
          <w:b/>
          <w:lang w:eastAsia="en-GB"/>
        </w:rPr>
        <w:t>J</w:t>
      </w:r>
      <w:r w:rsidR="00955D53">
        <w:rPr>
          <w:rFonts w:cs="Arial"/>
          <w:b/>
          <w:lang w:eastAsia="en-GB"/>
        </w:rPr>
        <w:t>ako</w:t>
      </w:r>
      <w:proofErr w:type="spellEnd"/>
      <w:r w:rsidR="00216FF9">
        <w:rPr>
          <w:rFonts w:cs="Arial"/>
          <w:b/>
          <w:lang w:eastAsia="en-GB"/>
        </w:rPr>
        <w:t xml:space="preserve"> </w:t>
      </w:r>
      <w:proofErr w:type="spellStart"/>
      <w:r>
        <w:rPr>
          <w:rFonts w:cs="Arial"/>
          <w:b/>
          <w:lang w:eastAsia="en-GB"/>
        </w:rPr>
        <w:t>L</w:t>
      </w:r>
      <w:r w:rsidR="00955D53">
        <w:rPr>
          <w:rFonts w:cs="Arial"/>
          <w:b/>
          <w:lang w:eastAsia="en-GB"/>
        </w:rPr>
        <w:t>aubscher</w:t>
      </w:r>
      <w:proofErr w:type="spellEnd"/>
      <w:r w:rsidR="00046132">
        <w:rPr>
          <w:rFonts w:cs="Arial"/>
          <w:b/>
          <w:lang w:eastAsia="en-GB"/>
        </w:rPr>
        <w:tab/>
      </w:r>
      <w:proofErr w:type="spellStart"/>
      <w:r w:rsidR="00216FF9">
        <w:rPr>
          <w:rFonts w:cs="Arial"/>
          <w:b/>
          <w:lang w:eastAsia="en-GB"/>
        </w:rPr>
        <w:t>Frans</w:t>
      </w:r>
      <w:proofErr w:type="spellEnd"/>
      <w:r w:rsidR="00216FF9">
        <w:rPr>
          <w:rFonts w:cs="Arial"/>
          <w:b/>
          <w:lang w:eastAsia="en-GB"/>
        </w:rPr>
        <w:t xml:space="preserve"> van </w:t>
      </w:r>
      <w:proofErr w:type="spellStart"/>
      <w:r w:rsidR="00216FF9">
        <w:rPr>
          <w:rFonts w:cs="Arial"/>
          <w:b/>
          <w:lang w:eastAsia="en-GB"/>
        </w:rPr>
        <w:t>Niekerk</w:t>
      </w:r>
      <w:proofErr w:type="spellEnd"/>
    </w:p>
    <w:p w:rsidR="00EC7B81" w:rsidRPr="00EC7B81" w:rsidRDefault="00EC7B81" w:rsidP="00011B8C">
      <w:pPr>
        <w:tabs>
          <w:tab w:val="left" w:pos="5670"/>
        </w:tabs>
        <w:autoSpaceDE w:val="0"/>
        <w:autoSpaceDN w:val="0"/>
        <w:adjustRightInd w:val="0"/>
        <w:spacing w:before="0" w:after="0"/>
        <w:rPr>
          <w:rFonts w:cs="Arial"/>
          <w:lang w:eastAsia="en-GB"/>
        </w:rPr>
      </w:pPr>
      <w:r w:rsidRPr="00EC7B81">
        <w:rPr>
          <w:rFonts w:cs="Arial"/>
          <w:lang w:eastAsia="en-GB"/>
        </w:rPr>
        <w:t>(Chairperson)</w:t>
      </w:r>
      <w:r w:rsidR="00046132">
        <w:rPr>
          <w:rFonts w:cs="Arial"/>
          <w:lang w:eastAsia="en-GB"/>
        </w:rPr>
        <w:tab/>
        <w:t>(Secretary)</w:t>
      </w:r>
    </w:p>
    <w:p w:rsidR="00EC7B81" w:rsidRPr="000C2F67" w:rsidRDefault="00EC7B81" w:rsidP="00011B8C">
      <w:pPr>
        <w:tabs>
          <w:tab w:val="left" w:pos="1134"/>
          <w:tab w:val="left" w:pos="5670"/>
        </w:tabs>
        <w:autoSpaceDE w:val="0"/>
        <w:autoSpaceDN w:val="0"/>
        <w:adjustRightInd w:val="0"/>
        <w:spacing w:before="0" w:after="0"/>
        <w:rPr>
          <w:rFonts w:cs="Arial"/>
          <w:lang w:eastAsia="en-GB"/>
        </w:rPr>
      </w:pPr>
      <w:r w:rsidRPr="00EC7B81">
        <w:rPr>
          <w:rFonts w:cs="Arial"/>
          <w:lang w:eastAsia="en-GB"/>
        </w:rPr>
        <w:t xml:space="preserve">Cell: </w:t>
      </w:r>
      <w:r w:rsidR="00326A5E">
        <w:rPr>
          <w:rFonts w:cs="Arial"/>
          <w:lang w:eastAsia="en-GB"/>
        </w:rPr>
        <w:tab/>
      </w:r>
      <w:r w:rsidR="00216FF9">
        <w:rPr>
          <w:rFonts w:cs="Arial"/>
          <w:lang w:eastAsia="en-GB"/>
        </w:rPr>
        <w:t>082</w:t>
      </w:r>
      <w:r w:rsidR="00955D53">
        <w:rPr>
          <w:rFonts w:cs="Arial"/>
          <w:lang w:eastAsia="en-GB"/>
        </w:rPr>
        <w:t xml:space="preserve"> 737 4401</w:t>
      </w:r>
      <w:r w:rsidR="00046132">
        <w:rPr>
          <w:rFonts w:cs="Arial"/>
          <w:lang w:eastAsia="en-GB"/>
        </w:rPr>
        <w:tab/>
      </w:r>
      <w:r w:rsidR="000C2F67" w:rsidRPr="000C2F67">
        <w:rPr>
          <w:rFonts w:cs="Arial"/>
          <w:lang w:eastAsia="en-GB"/>
        </w:rPr>
        <w:t>082 784 8166</w:t>
      </w:r>
    </w:p>
    <w:p w:rsidR="006D3F43" w:rsidRDefault="00EC7B81" w:rsidP="00011B8C">
      <w:pPr>
        <w:tabs>
          <w:tab w:val="left" w:pos="1134"/>
          <w:tab w:val="left" w:pos="5670"/>
        </w:tabs>
        <w:spacing w:before="0" w:after="0"/>
        <w:rPr>
          <w:rStyle w:val="Hyperlink"/>
        </w:rPr>
      </w:pPr>
      <w:r w:rsidRPr="00EC7B81">
        <w:rPr>
          <w:rFonts w:cs="Arial"/>
          <w:lang w:eastAsia="en-GB"/>
        </w:rPr>
        <w:t xml:space="preserve">Email: </w:t>
      </w:r>
      <w:r w:rsidR="00326A5E">
        <w:rPr>
          <w:rFonts w:cs="Arial"/>
          <w:lang w:eastAsia="en-GB"/>
        </w:rPr>
        <w:tab/>
      </w:r>
      <w:hyperlink r:id="rId10" w:history="1">
        <w:r w:rsidR="00216FF9" w:rsidRPr="00DD637F">
          <w:rPr>
            <w:rStyle w:val="Hyperlink"/>
          </w:rPr>
          <w:t>saimena.cape@webafrica.org.za</w:t>
        </w:r>
      </w:hyperlink>
      <w:r w:rsidR="00216FF9">
        <w:tab/>
      </w:r>
      <w:r w:rsidR="00955D53">
        <w:t>Email:</w:t>
      </w:r>
      <w:r w:rsidR="00955D53">
        <w:tab/>
      </w:r>
      <w:hyperlink r:id="rId11" w:history="1">
        <w:r w:rsidR="00F9061B" w:rsidRPr="009A3BFE">
          <w:rPr>
            <w:rStyle w:val="Hyperlink"/>
          </w:rPr>
          <w:t>francoisv@webafrica.org.za</w:t>
        </w:r>
      </w:hyperlink>
    </w:p>
    <w:p w:rsidR="00551867" w:rsidRDefault="00551867">
      <w:pPr>
        <w:spacing w:before="0" w:after="0"/>
        <w:rPr>
          <w:rStyle w:val="Hyperlink"/>
        </w:rPr>
      </w:pPr>
      <w:r>
        <w:rPr>
          <w:rStyle w:val="Hyperlink"/>
        </w:rPr>
        <w:br w:type="page"/>
      </w:r>
    </w:p>
    <w:p w:rsidR="007B43DE" w:rsidRPr="007B43DE" w:rsidRDefault="007B43DE" w:rsidP="00551867">
      <w:pPr>
        <w:spacing w:before="0" w:after="0"/>
        <w:rPr>
          <w:rStyle w:val="Hyperlink"/>
          <w:b/>
          <w:color w:val="auto"/>
          <w:sz w:val="22"/>
          <w:szCs w:val="22"/>
        </w:rPr>
      </w:pPr>
      <w:r w:rsidRPr="007B43DE">
        <w:rPr>
          <w:rStyle w:val="Hyperlink"/>
          <w:b/>
          <w:color w:val="auto"/>
          <w:sz w:val="22"/>
          <w:szCs w:val="22"/>
        </w:rPr>
        <w:lastRenderedPageBreak/>
        <w:t>OTHER SERVICES TO CHOOSE FROM (highlight relevant services)</w:t>
      </w:r>
    </w:p>
    <w:p w:rsidR="007B43DE" w:rsidRDefault="007B43DE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bookmarkStart w:id="0" w:name="_GoBack"/>
      <w:bookmarkEnd w:id="0"/>
      <w:r w:rsidRPr="00551867">
        <w:rPr>
          <w:rStyle w:val="Hyperlink"/>
          <w:color w:val="auto"/>
          <w:sz w:val="22"/>
          <w:szCs w:val="22"/>
          <w:u w:val="none"/>
        </w:rPr>
        <w:t>Commercial Marine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Naval Architecture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Marine Engineering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Maritime Security &amp; Safety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Offshore Oil &amp; Gas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Fishing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Marine Mining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Ports &amp; Terminals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Marine Science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Marine Design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Port Security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Education and Training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Simulation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Ship Repair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Ship Support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Engines &amp; propulsion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Electrical engineering/electronics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Steel products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Steering equipment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Service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Other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Engines &amp; propulsion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Navigation/communication/control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Electrics &amp; electronics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Cargo related equipment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“Hotel” and related equipment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Steel products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Waste treatment systems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HVAC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Other: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Workboat building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Insulation materials</w:t>
      </w:r>
    </w:p>
    <w:p w:rsidR="00551867" w:rsidRPr="00551867" w:rsidRDefault="007B43DE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>
        <w:rPr>
          <w:rStyle w:val="Hyperlink"/>
          <w:color w:val="auto"/>
          <w:sz w:val="22"/>
          <w:szCs w:val="22"/>
          <w:u w:val="none"/>
        </w:rPr>
        <w:t>S</w:t>
      </w:r>
      <w:r w:rsidR="00551867" w:rsidRPr="00551867">
        <w:rPr>
          <w:rStyle w:val="Hyperlink"/>
          <w:color w:val="auto"/>
          <w:sz w:val="22"/>
          <w:szCs w:val="22"/>
          <w:u w:val="none"/>
        </w:rPr>
        <w:t>teering gears, watertight door, fuel pumps</w:t>
      </w:r>
    </w:p>
    <w:p w:rsidR="00551867" w:rsidRPr="00551867" w:rsidRDefault="007B43DE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>
        <w:rPr>
          <w:rStyle w:val="Hyperlink"/>
          <w:color w:val="auto"/>
          <w:sz w:val="22"/>
          <w:szCs w:val="22"/>
          <w:u w:val="none"/>
        </w:rPr>
        <w:t>C</w:t>
      </w:r>
      <w:r w:rsidR="00551867" w:rsidRPr="00551867">
        <w:rPr>
          <w:rStyle w:val="Hyperlink"/>
          <w:color w:val="auto"/>
          <w:sz w:val="22"/>
          <w:szCs w:val="22"/>
          <w:u w:val="none"/>
        </w:rPr>
        <w:t>able support</w:t>
      </w:r>
    </w:p>
    <w:p w:rsidR="00551867" w:rsidRPr="00551867" w:rsidRDefault="007B43DE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>
        <w:rPr>
          <w:rStyle w:val="Hyperlink"/>
          <w:color w:val="auto"/>
          <w:sz w:val="22"/>
          <w:szCs w:val="22"/>
          <w:u w:val="none"/>
        </w:rPr>
        <w:t>E</w:t>
      </w:r>
      <w:r w:rsidR="00551867" w:rsidRPr="00551867">
        <w:rPr>
          <w:rStyle w:val="Hyperlink"/>
          <w:color w:val="auto"/>
          <w:sz w:val="22"/>
          <w:szCs w:val="22"/>
          <w:u w:val="none"/>
        </w:rPr>
        <w:t>ngine room equipment</w:t>
      </w:r>
      <w:r>
        <w:rPr>
          <w:rStyle w:val="Hyperlink"/>
          <w:color w:val="auto"/>
          <w:sz w:val="22"/>
          <w:szCs w:val="22"/>
          <w:u w:val="none"/>
        </w:rPr>
        <w:t>/machinery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Fresh water desalination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Offshore products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>Fire protection &amp; sealing systems</w:t>
      </w:r>
    </w:p>
    <w:p w:rsidR="00551867" w:rsidRPr="00551867" w:rsidRDefault="00551867" w:rsidP="00551867">
      <w:pPr>
        <w:spacing w:before="0" w:after="0"/>
        <w:rPr>
          <w:rStyle w:val="Hyperlink"/>
          <w:color w:val="auto"/>
          <w:sz w:val="22"/>
          <w:szCs w:val="22"/>
          <w:u w:val="none"/>
        </w:rPr>
      </w:pPr>
      <w:r w:rsidRPr="00551867">
        <w:rPr>
          <w:rStyle w:val="Hyperlink"/>
          <w:color w:val="auto"/>
          <w:sz w:val="22"/>
          <w:szCs w:val="22"/>
          <w:u w:val="none"/>
        </w:rPr>
        <w:t xml:space="preserve">Wet </w:t>
      </w:r>
      <w:proofErr w:type="gramStart"/>
      <w:r w:rsidRPr="00551867">
        <w:rPr>
          <w:rStyle w:val="Hyperlink"/>
          <w:color w:val="auto"/>
          <w:sz w:val="22"/>
          <w:szCs w:val="22"/>
          <w:u w:val="none"/>
        </w:rPr>
        <w:t>units</w:t>
      </w:r>
      <w:proofErr w:type="gramEnd"/>
      <w:r w:rsidRPr="00551867">
        <w:rPr>
          <w:rStyle w:val="Hyperlink"/>
          <w:color w:val="auto"/>
          <w:sz w:val="22"/>
          <w:szCs w:val="22"/>
          <w:u w:val="none"/>
        </w:rPr>
        <w:t xml:space="preserve"> hydraulic equipment</w:t>
      </w:r>
    </w:p>
    <w:sectPr w:rsidR="00551867" w:rsidRPr="00551867" w:rsidSect="003C3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40" w:right="794" w:bottom="14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D4B" w:rsidRDefault="00670D4B">
      <w:r>
        <w:separator/>
      </w:r>
    </w:p>
  </w:endnote>
  <w:endnote w:type="continuationSeparator" w:id="0">
    <w:p w:rsidR="00670D4B" w:rsidRDefault="0067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69C" w:rsidRDefault="0006669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381" w:rsidRPr="003C3238" w:rsidRDefault="00B85381" w:rsidP="003C3238">
    <w:pPr>
      <w:pStyle w:val="Footer"/>
      <w:pBdr>
        <w:top w:val="single" w:sz="4" w:space="1" w:color="auto"/>
      </w:pBdr>
      <w:jc w:val="center"/>
      <w:rPr>
        <w:lang w:val="en-ZA"/>
      </w:rPr>
    </w:pPr>
    <w:r>
      <w:rPr>
        <w:lang w:val="en-ZA"/>
      </w:rPr>
      <w:t xml:space="preserve">- </w:t>
    </w:r>
    <w:r w:rsidR="0091527B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91527B">
      <w:rPr>
        <w:rStyle w:val="PageNumber"/>
      </w:rPr>
      <w:fldChar w:fldCharType="separate"/>
    </w:r>
    <w:r w:rsidR="007B43DE">
      <w:rPr>
        <w:rStyle w:val="PageNumber"/>
        <w:noProof/>
      </w:rPr>
      <w:t>2</w:t>
    </w:r>
    <w:r w:rsidR="0091527B">
      <w:rPr>
        <w:rStyle w:val="PageNumber"/>
      </w:rPr>
      <w:fldChar w:fldCharType="end"/>
    </w:r>
    <w:r>
      <w:rPr>
        <w:rStyle w:val="PageNumber"/>
      </w:rPr>
      <w:t xml:space="preserve">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381" w:rsidRPr="003C3238" w:rsidRDefault="00B85381" w:rsidP="003C3238">
    <w:pPr>
      <w:pStyle w:val="Footer"/>
      <w:pBdr>
        <w:top w:val="single" w:sz="4" w:space="1" w:color="auto"/>
      </w:pBdr>
      <w:rPr>
        <w:sz w:val="16"/>
        <w:szCs w:val="16"/>
        <w:lang w:val="en-ZA"/>
      </w:rPr>
    </w:pPr>
    <w:r w:rsidRPr="003C3238">
      <w:rPr>
        <w:sz w:val="16"/>
        <w:szCs w:val="16"/>
        <w:lang w:val="en-ZA"/>
      </w:rPr>
      <w:t xml:space="preserve">File: </w:t>
    </w:r>
    <w:r w:rsidR="0091527B" w:rsidRPr="003C3238">
      <w:rPr>
        <w:sz w:val="16"/>
        <w:szCs w:val="16"/>
        <w:lang w:val="en-ZA"/>
      </w:rPr>
      <w:fldChar w:fldCharType="begin"/>
    </w:r>
    <w:r w:rsidRPr="003C3238">
      <w:rPr>
        <w:sz w:val="16"/>
        <w:szCs w:val="16"/>
        <w:lang w:val="en-ZA"/>
      </w:rPr>
      <w:instrText xml:space="preserve"> FILENAME </w:instrText>
    </w:r>
    <w:r w:rsidR="0091527B" w:rsidRPr="003C3238">
      <w:rPr>
        <w:sz w:val="16"/>
        <w:szCs w:val="16"/>
        <w:lang w:val="en-ZA"/>
      </w:rPr>
      <w:fldChar w:fldCharType="separate"/>
    </w:r>
    <w:r w:rsidR="00C35AA5">
      <w:rPr>
        <w:noProof/>
        <w:sz w:val="16"/>
        <w:szCs w:val="16"/>
        <w:lang w:val="en-ZA"/>
      </w:rPr>
      <w:t>SAIMENA Lunch notice  20140801</w:t>
    </w:r>
    <w:r w:rsidR="0091527B" w:rsidRPr="003C3238">
      <w:rPr>
        <w:sz w:val="16"/>
        <w:szCs w:val="16"/>
        <w:lang w:val="en-Z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D4B" w:rsidRDefault="00670D4B">
      <w:r>
        <w:separator/>
      </w:r>
    </w:p>
  </w:footnote>
  <w:footnote w:type="continuationSeparator" w:id="0">
    <w:p w:rsidR="00670D4B" w:rsidRDefault="00670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69C" w:rsidRDefault="0006669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381" w:rsidRPr="00DC60D6" w:rsidRDefault="00F86123" w:rsidP="003C3238">
    <w:pPr>
      <w:pStyle w:val="Header"/>
      <w:pBdr>
        <w:bottom w:val="single" w:sz="4" w:space="1" w:color="auto"/>
      </w:pBdr>
      <w:spacing w:before="0"/>
      <w:jc w:val="center"/>
    </w:pPr>
    <w:r w:rsidRPr="00DC60D6">
      <w:rPr>
        <w:noProof/>
        <w:lang w:val="en-ZA" w:eastAsia="en-ZA"/>
      </w:rPr>
      <w:drawing>
        <wp:inline distT="0" distB="0" distL="0" distR="0">
          <wp:extent cx="5267325" cy="126682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3167"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381" w:rsidRDefault="007B43DE" w:rsidP="0073041E">
    <w:pPr>
      <w:pStyle w:val="Header"/>
      <w:pBdr>
        <w:bottom w:val="single" w:sz="4" w:space="1" w:color="auto"/>
      </w:pBdr>
      <w:spacing w:before="0"/>
    </w:pPr>
    <w:r>
      <w:rPr>
        <w:noProof/>
        <w:lang w:val="en-ZA" w:eastAsia="en-Z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1266" type="#_x0000_t202" style="position:absolute;margin-left:307.1pt;margin-top:15.55pt;width:159pt;height:120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" stroked="f">
          <v:textbox>
            <w:txbxContent>
              <w:p w:rsid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DIE SUID-AFRIKAANSE INSTITUUT</w:t>
                </w:r>
              </w:p>
              <w:p w:rsid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VAN</w:t>
                </w:r>
              </w:p>
              <w:p w:rsid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MARINE EN SKEEPSBOUKUNDIGE</w:t>
                </w:r>
              </w:p>
              <w:p w:rsidR="0073041E" w:rsidRP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INGENIEURS</w:t>
                </w:r>
              </w:p>
            </w:txbxContent>
          </v:textbox>
        </v:shape>
      </w:pict>
    </w:r>
    <w:r>
      <w:rPr>
        <w:noProof/>
        <w:lang w:val="en-ZA" w:eastAsia="en-ZA"/>
      </w:rPr>
      <w:pict>
        <v:shape id="Text Box 1" o:spid="_x0000_s11265" type="#_x0000_t202" style="position:absolute;margin-left:.35pt;margin-top:14.65pt;width:159pt;height:120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" stroked="f">
          <v:textbox>
            <w:txbxContent>
              <w:p w:rsid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 w:rsidRPr="0073041E">
                  <w:rPr>
                    <w:i/>
                    <w:sz w:val="16"/>
                  </w:rPr>
                  <w:t xml:space="preserve">THE SOUTH AFRICAN INSTITUTE </w:t>
                </w:r>
              </w:p>
              <w:p w:rsidR="0073041E" w:rsidRPr="0073041E" w:rsidRDefault="0073041E" w:rsidP="0073041E">
                <w:pPr>
                  <w:spacing w:line="480" w:lineRule="auto"/>
                  <w:jc w:val="center"/>
                  <w:rPr>
                    <w:i/>
                    <w:sz w:val="16"/>
                  </w:rPr>
                </w:pPr>
                <w:r w:rsidRPr="0073041E">
                  <w:rPr>
                    <w:i/>
                    <w:sz w:val="16"/>
                  </w:rPr>
                  <w:t xml:space="preserve">OF </w:t>
                </w:r>
                <w:r w:rsidRPr="0073041E">
                  <w:rPr>
                    <w:i/>
                    <w:sz w:val="16"/>
                  </w:rPr>
                  <w:br/>
                  <w:t xml:space="preserve">MARINE ENGINEERS </w:t>
                </w:r>
                <w:r w:rsidRPr="0073041E">
                  <w:rPr>
                    <w:i/>
                    <w:sz w:val="16"/>
                  </w:rPr>
                  <w:br/>
                  <w:t xml:space="preserve">AND </w:t>
                </w:r>
                <w:r w:rsidRPr="0073041E">
                  <w:rPr>
                    <w:i/>
                    <w:sz w:val="16"/>
                  </w:rPr>
                  <w:br/>
                  <w:t>NAVAL ARCHITECTS</w:t>
                </w:r>
              </w:p>
            </w:txbxContent>
          </v:textbox>
        </v:shape>
      </w:pict>
    </w:r>
    <w:r w:rsidR="0073041E">
      <w:t xml:space="preserve">                                                    </w:t>
    </w:r>
    <w:r w:rsidR="00F86123">
      <w:rPr>
        <w:noProof/>
        <w:lang w:val="en-ZA" w:eastAsia="en-ZA"/>
      </w:rPr>
      <w:drawing>
        <wp:inline distT="0" distB="0" distL="0" distR="0">
          <wp:extent cx="1333500" cy="18669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86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31339"/>
    <w:multiLevelType w:val="multilevel"/>
    <w:tmpl w:val="88EE7510"/>
    <w:styleLink w:val="StyleNumbered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Batang" w:hAnsi="Arial" w:hint="default"/>
        <w:sz w:val="24"/>
      </w:rPr>
    </w:lvl>
    <w:lvl w:ilvl="1">
      <w:start w:val="1"/>
      <w:numFmt w:val="lowerRoman"/>
      <w:lvlText w:val="%2.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B81"/>
    <w:rsid w:val="000005F0"/>
    <w:rsid w:val="00001BEB"/>
    <w:rsid w:val="00002504"/>
    <w:rsid w:val="00003836"/>
    <w:rsid w:val="00006A24"/>
    <w:rsid w:val="00011B8C"/>
    <w:rsid w:val="000142CD"/>
    <w:rsid w:val="00025508"/>
    <w:rsid w:val="0002779D"/>
    <w:rsid w:val="00034128"/>
    <w:rsid w:val="00045761"/>
    <w:rsid w:val="00045F5A"/>
    <w:rsid w:val="00046132"/>
    <w:rsid w:val="00051A4F"/>
    <w:rsid w:val="0005477E"/>
    <w:rsid w:val="00055351"/>
    <w:rsid w:val="00055A97"/>
    <w:rsid w:val="0005753E"/>
    <w:rsid w:val="00057C32"/>
    <w:rsid w:val="0006261F"/>
    <w:rsid w:val="000638AF"/>
    <w:rsid w:val="0006669C"/>
    <w:rsid w:val="000706CD"/>
    <w:rsid w:val="000818BF"/>
    <w:rsid w:val="00085838"/>
    <w:rsid w:val="00086277"/>
    <w:rsid w:val="000865EA"/>
    <w:rsid w:val="0009604B"/>
    <w:rsid w:val="000A286C"/>
    <w:rsid w:val="000A711A"/>
    <w:rsid w:val="000B1E76"/>
    <w:rsid w:val="000C1FD6"/>
    <w:rsid w:val="000C2F67"/>
    <w:rsid w:val="000C6AF9"/>
    <w:rsid w:val="000D0B7C"/>
    <w:rsid w:val="000D4ED6"/>
    <w:rsid w:val="000D5A7F"/>
    <w:rsid w:val="000E2F69"/>
    <w:rsid w:val="000E3F4A"/>
    <w:rsid w:val="000E57D7"/>
    <w:rsid w:val="000F0C95"/>
    <w:rsid w:val="000F173F"/>
    <w:rsid w:val="000F6E81"/>
    <w:rsid w:val="000F7F17"/>
    <w:rsid w:val="0010476F"/>
    <w:rsid w:val="001162F3"/>
    <w:rsid w:val="00120C05"/>
    <w:rsid w:val="001236A9"/>
    <w:rsid w:val="00130FB3"/>
    <w:rsid w:val="001316FC"/>
    <w:rsid w:val="00136963"/>
    <w:rsid w:val="001443F7"/>
    <w:rsid w:val="00146E98"/>
    <w:rsid w:val="00156782"/>
    <w:rsid w:val="00156A24"/>
    <w:rsid w:val="001621AF"/>
    <w:rsid w:val="00171863"/>
    <w:rsid w:val="00171F3E"/>
    <w:rsid w:val="00174811"/>
    <w:rsid w:val="00174C2F"/>
    <w:rsid w:val="001756B9"/>
    <w:rsid w:val="00176FAE"/>
    <w:rsid w:val="0018402E"/>
    <w:rsid w:val="00184EE4"/>
    <w:rsid w:val="00192A44"/>
    <w:rsid w:val="00192BCA"/>
    <w:rsid w:val="00194431"/>
    <w:rsid w:val="0019505E"/>
    <w:rsid w:val="001A48BD"/>
    <w:rsid w:val="001B090C"/>
    <w:rsid w:val="001C21A3"/>
    <w:rsid w:val="001C6DC9"/>
    <w:rsid w:val="001C7A16"/>
    <w:rsid w:val="001D2A59"/>
    <w:rsid w:val="001D32FC"/>
    <w:rsid w:val="001D49B1"/>
    <w:rsid w:val="001D7204"/>
    <w:rsid w:val="001E5658"/>
    <w:rsid w:val="001F6703"/>
    <w:rsid w:val="001F6CBE"/>
    <w:rsid w:val="00207F9E"/>
    <w:rsid w:val="002102D0"/>
    <w:rsid w:val="00213067"/>
    <w:rsid w:val="00216FF9"/>
    <w:rsid w:val="00221DBB"/>
    <w:rsid w:val="00225885"/>
    <w:rsid w:val="00226739"/>
    <w:rsid w:val="00226E50"/>
    <w:rsid w:val="00227F0D"/>
    <w:rsid w:val="002306AA"/>
    <w:rsid w:val="002417D5"/>
    <w:rsid w:val="002423A8"/>
    <w:rsid w:val="00244D65"/>
    <w:rsid w:val="002618FC"/>
    <w:rsid w:val="00266032"/>
    <w:rsid w:val="00267522"/>
    <w:rsid w:val="00272336"/>
    <w:rsid w:val="00275BE4"/>
    <w:rsid w:val="00282AB7"/>
    <w:rsid w:val="00287DC9"/>
    <w:rsid w:val="00291383"/>
    <w:rsid w:val="002A0105"/>
    <w:rsid w:val="002B168E"/>
    <w:rsid w:val="002B1747"/>
    <w:rsid w:val="002B21A8"/>
    <w:rsid w:val="002B6592"/>
    <w:rsid w:val="002B6D38"/>
    <w:rsid w:val="002C03FE"/>
    <w:rsid w:val="002C3A27"/>
    <w:rsid w:val="002C5187"/>
    <w:rsid w:val="002C657B"/>
    <w:rsid w:val="002C7A0C"/>
    <w:rsid w:val="002D0BFB"/>
    <w:rsid w:val="002D6832"/>
    <w:rsid w:val="002E1146"/>
    <w:rsid w:val="002E2033"/>
    <w:rsid w:val="002E444F"/>
    <w:rsid w:val="002E68EC"/>
    <w:rsid w:val="002F44AB"/>
    <w:rsid w:val="002F6600"/>
    <w:rsid w:val="002F748D"/>
    <w:rsid w:val="00304952"/>
    <w:rsid w:val="00311D9C"/>
    <w:rsid w:val="00313120"/>
    <w:rsid w:val="0032309B"/>
    <w:rsid w:val="00323B8A"/>
    <w:rsid w:val="00326A5E"/>
    <w:rsid w:val="003340D7"/>
    <w:rsid w:val="00342D3D"/>
    <w:rsid w:val="003433BB"/>
    <w:rsid w:val="00343860"/>
    <w:rsid w:val="003565A6"/>
    <w:rsid w:val="00356FEF"/>
    <w:rsid w:val="00361AC2"/>
    <w:rsid w:val="00364180"/>
    <w:rsid w:val="003708FD"/>
    <w:rsid w:val="00383B2F"/>
    <w:rsid w:val="0038531E"/>
    <w:rsid w:val="003942D8"/>
    <w:rsid w:val="0039445C"/>
    <w:rsid w:val="003948A7"/>
    <w:rsid w:val="003967C4"/>
    <w:rsid w:val="00397668"/>
    <w:rsid w:val="003A2C4B"/>
    <w:rsid w:val="003A51E5"/>
    <w:rsid w:val="003A5AA7"/>
    <w:rsid w:val="003A5D3B"/>
    <w:rsid w:val="003B27CD"/>
    <w:rsid w:val="003C2E66"/>
    <w:rsid w:val="003C3238"/>
    <w:rsid w:val="003D7B6E"/>
    <w:rsid w:val="003E2E5A"/>
    <w:rsid w:val="003E3AA2"/>
    <w:rsid w:val="003E6CFC"/>
    <w:rsid w:val="004070F0"/>
    <w:rsid w:val="0041074C"/>
    <w:rsid w:val="004144EC"/>
    <w:rsid w:val="00415978"/>
    <w:rsid w:val="00415E87"/>
    <w:rsid w:val="00417AB8"/>
    <w:rsid w:val="00422314"/>
    <w:rsid w:val="0042289B"/>
    <w:rsid w:val="0042586A"/>
    <w:rsid w:val="00431A9C"/>
    <w:rsid w:val="00432BBA"/>
    <w:rsid w:val="00436CB3"/>
    <w:rsid w:val="00441EDB"/>
    <w:rsid w:val="00443D33"/>
    <w:rsid w:val="00455978"/>
    <w:rsid w:val="004602AB"/>
    <w:rsid w:val="0046104A"/>
    <w:rsid w:val="0048038B"/>
    <w:rsid w:val="00481026"/>
    <w:rsid w:val="00486771"/>
    <w:rsid w:val="00490924"/>
    <w:rsid w:val="0049387A"/>
    <w:rsid w:val="00495E7E"/>
    <w:rsid w:val="00497042"/>
    <w:rsid w:val="00497525"/>
    <w:rsid w:val="004A0918"/>
    <w:rsid w:val="004A1016"/>
    <w:rsid w:val="004A40BF"/>
    <w:rsid w:val="004B34DC"/>
    <w:rsid w:val="004B393F"/>
    <w:rsid w:val="004C4D70"/>
    <w:rsid w:val="004D2400"/>
    <w:rsid w:val="004D5FCF"/>
    <w:rsid w:val="004E17B0"/>
    <w:rsid w:val="004E3CDB"/>
    <w:rsid w:val="004F286E"/>
    <w:rsid w:val="004F5661"/>
    <w:rsid w:val="00502FE5"/>
    <w:rsid w:val="005037CC"/>
    <w:rsid w:val="00516E30"/>
    <w:rsid w:val="00520712"/>
    <w:rsid w:val="005430B1"/>
    <w:rsid w:val="00547DE1"/>
    <w:rsid w:val="00551867"/>
    <w:rsid w:val="005536FA"/>
    <w:rsid w:val="00563C63"/>
    <w:rsid w:val="00565BBD"/>
    <w:rsid w:val="005701B8"/>
    <w:rsid w:val="00581840"/>
    <w:rsid w:val="00583021"/>
    <w:rsid w:val="00596CDD"/>
    <w:rsid w:val="005972C4"/>
    <w:rsid w:val="005A06E1"/>
    <w:rsid w:val="005A25D6"/>
    <w:rsid w:val="005A48AD"/>
    <w:rsid w:val="005A4CB5"/>
    <w:rsid w:val="005A5667"/>
    <w:rsid w:val="005B4651"/>
    <w:rsid w:val="005B4CAB"/>
    <w:rsid w:val="005B77CF"/>
    <w:rsid w:val="005B7DAC"/>
    <w:rsid w:val="005C0015"/>
    <w:rsid w:val="005C1389"/>
    <w:rsid w:val="005C52BC"/>
    <w:rsid w:val="005D2F44"/>
    <w:rsid w:val="005D43C2"/>
    <w:rsid w:val="005E51AE"/>
    <w:rsid w:val="005E62D9"/>
    <w:rsid w:val="005E68BE"/>
    <w:rsid w:val="005E7A7D"/>
    <w:rsid w:val="005F4807"/>
    <w:rsid w:val="005F5BE6"/>
    <w:rsid w:val="00607889"/>
    <w:rsid w:val="00610F9E"/>
    <w:rsid w:val="006127BE"/>
    <w:rsid w:val="006170F5"/>
    <w:rsid w:val="00617A75"/>
    <w:rsid w:val="00624DBA"/>
    <w:rsid w:val="00632B5F"/>
    <w:rsid w:val="0063334C"/>
    <w:rsid w:val="006345B5"/>
    <w:rsid w:val="006365A2"/>
    <w:rsid w:val="00636B82"/>
    <w:rsid w:val="00640A3C"/>
    <w:rsid w:val="00642ABF"/>
    <w:rsid w:val="00642CEF"/>
    <w:rsid w:val="00643034"/>
    <w:rsid w:val="0064431D"/>
    <w:rsid w:val="00650D43"/>
    <w:rsid w:val="00652175"/>
    <w:rsid w:val="006544DF"/>
    <w:rsid w:val="006548EB"/>
    <w:rsid w:val="00664FAF"/>
    <w:rsid w:val="006675CE"/>
    <w:rsid w:val="00667FFD"/>
    <w:rsid w:val="00670D4B"/>
    <w:rsid w:val="00677899"/>
    <w:rsid w:val="00692067"/>
    <w:rsid w:val="0069281D"/>
    <w:rsid w:val="00696A26"/>
    <w:rsid w:val="006A70FC"/>
    <w:rsid w:val="006C0C00"/>
    <w:rsid w:val="006C173C"/>
    <w:rsid w:val="006D3779"/>
    <w:rsid w:val="006D3F43"/>
    <w:rsid w:val="006E0D55"/>
    <w:rsid w:val="006F6D4E"/>
    <w:rsid w:val="00702AD7"/>
    <w:rsid w:val="0070549F"/>
    <w:rsid w:val="00705E21"/>
    <w:rsid w:val="00710F12"/>
    <w:rsid w:val="00713875"/>
    <w:rsid w:val="00714741"/>
    <w:rsid w:val="007165AC"/>
    <w:rsid w:val="00717AF5"/>
    <w:rsid w:val="007204B4"/>
    <w:rsid w:val="007217C5"/>
    <w:rsid w:val="007220F1"/>
    <w:rsid w:val="007225E8"/>
    <w:rsid w:val="00726CA9"/>
    <w:rsid w:val="00727293"/>
    <w:rsid w:val="0073041E"/>
    <w:rsid w:val="0073329A"/>
    <w:rsid w:val="00736157"/>
    <w:rsid w:val="007363B9"/>
    <w:rsid w:val="007367F0"/>
    <w:rsid w:val="0073793D"/>
    <w:rsid w:val="0074055F"/>
    <w:rsid w:val="00742656"/>
    <w:rsid w:val="0074552E"/>
    <w:rsid w:val="0075044A"/>
    <w:rsid w:val="00752E82"/>
    <w:rsid w:val="007544B8"/>
    <w:rsid w:val="00761DF8"/>
    <w:rsid w:val="00767559"/>
    <w:rsid w:val="007747C3"/>
    <w:rsid w:val="00780784"/>
    <w:rsid w:val="0078722A"/>
    <w:rsid w:val="00792421"/>
    <w:rsid w:val="007966F3"/>
    <w:rsid w:val="0079728E"/>
    <w:rsid w:val="007B388B"/>
    <w:rsid w:val="007B43DE"/>
    <w:rsid w:val="007C089E"/>
    <w:rsid w:val="007C2811"/>
    <w:rsid w:val="007C2C98"/>
    <w:rsid w:val="007C3D9D"/>
    <w:rsid w:val="007D3E1D"/>
    <w:rsid w:val="007D5740"/>
    <w:rsid w:val="007D74BA"/>
    <w:rsid w:val="007E0B9B"/>
    <w:rsid w:val="007E2042"/>
    <w:rsid w:val="007F2515"/>
    <w:rsid w:val="007F5C36"/>
    <w:rsid w:val="007F5D53"/>
    <w:rsid w:val="007F6657"/>
    <w:rsid w:val="00802212"/>
    <w:rsid w:val="00806E91"/>
    <w:rsid w:val="00815970"/>
    <w:rsid w:val="00821B49"/>
    <w:rsid w:val="00824E0C"/>
    <w:rsid w:val="00825C20"/>
    <w:rsid w:val="00826094"/>
    <w:rsid w:val="008343EA"/>
    <w:rsid w:val="008401DA"/>
    <w:rsid w:val="008407AC"/>
    <w:rsid w:val="008424F7"/>
    <w:rsid w:val="00853709"/>
    <w:rsid w:val="00854C5E"/>
    <w:rsid w:val="0085547D"/>
    <w:rsid w:val="00861145"/>
    <w:rsid w:val="008625A6"/>
    <w:rsid w:val="00862670"/>
    <w:rsid w:val="008626EE"/>
    <w:rsid w:val="00873264"/>
    <w:rsid w:val="00874310"/>
    <w:rsid w:val="00875BC6"/>
    <w:rsid w:val="00877018"/>
    <w:rsid w:val="00886ED9"/>
    <w:rsid w:val="0089575E"/>
    <w:rsid w:val="0089762B"/>
    <w:rsid w:val="008B42EE"/>
    <w:rsid w:val="008B6614"/>
    <w:rsid w:val="008C643F"/>
    <w:rsid w:val="008C6C4D"/>
    <w:rsid w:val="008D5AD5"/>
    <w:rsid w:val="008E1143"/>
    <w:rsid w:val="008F0196"/>
    <w:rsid w:val="008F2F2C"/>
    <w:rsid w:val="008F6429"/>
    <w:rsid w:val="009046F2"/>
    <w:rsid w:val="0091527B"/>
    <w:rsid w:val="00916D2B"/>
    <w:rsid w:val="00916EDE"/>
    <w:rsid w:val="0091783B"/>
    <w:rsid w:val="00917F1A"/>
    <w:rsid w:val="009219EC"/>
    <w:rsid w:val="00922D34"/>
    <w:rsid w:val="00923981"/>
    <w:rsid w:val="00927551"/>
    <w:rsid w:val="009308E7"/>
    <w:rsid w:val="00930E1F"/>
    <w:rsid w:val="0093101C"/>
    <w:rsid w:val="00933156"/>
    <w:rsid w:val="00935DA6"/>
    <w:rsid w:val="009406EC"/>
    <w:rsid w:val="00942EAE"/>
    <w:rsid w:val="00951A59"/>
    <w:rsid w:val="009559F1"/>
    <w:rsid w:val="00955D53"/>
    <w:rsid w:val="00963449"/>
    <w:rsid w:val="009634CB"/>
    <w:rsid w:val="00970436"/>
    <w:rsid w:val="00970FC2"/>
    <w:rsid w:val="00975DAA"/>
    <w:rsid w:val="00983F35"/>
    <w:rsid w:val="00983F71"/>
    <w:rsid w:val="009862C3"/>
    <w:rsid w:val="009A03C7"/>
    <w:rsid w:val="009A0CBD"/>
    <w:rsid w:val="009A35C6"/>
    <w:rsid w:val="009A60DF"/>
    <w:rsid w:val="009B0863"/>
    <w:rsid w:val="009B3E22"/>
    <w:rsid w:val="009B733A"/>
    <w:rsid w:val="009C4659"/>
    <w:rsid w:val="009D0FAC"/>
    <w:rsid w:val="009E1B9A"/>
    <w:rsid w:val="009E225E"/>
    <w:rsid w:val="009F0DF2"/>
    <w:rsid w:val="009F7D27"/>
    <w:rsid w:val="00A158B7"/>
    <w:rsid w:val="00A16EBF"/>
    <w:rsid w:val="00A20BC7"/>
    <w:rsid w:val="00A255FF"/>
    <w:rsid w:val="00A30AC5"/>
    <w:rsid w:val="00A35688"/>
    <w:rsid w:val="00A377ED"/>
    <w:rsid w:val="00A37EE9"/>
    <w:rsid w:val="00A45789"/>
    <w:rsid w:val="00A46B48"/>
    <w:rsid w:val="00A47085"/>
    <w:rsid w:val="00A50EAB"/>
    <w:rsid w:val="00A57FB9"/>
    <w:rsid w:val="00A63F21"/>
    <w:rsid w:val="00A66548"/>
    <w:rsid w:val="00A66FAF"/>
    <w:rsid w:val="00A705CE"/>
    <w:rsid w:val="00A72E90"/>
    <w:rsid w:val="00A77523"/>
    <w:rsid w:val="00AA1CD9"/>
    <w:rsid w:val="00AA21E9"/>
    <w:rsid w:val="00AA48D7"/>
    <w:rsid w:val="00AA5052"/>
    <w:rsid w:val="00AA51A7"/>
    <w:rsid w:val="00AB664D"/>
    <w:rsid w:val="00AC0E5B"/>
    <w:rsid w:val="00AD0787"/>
    <w:rsid w:val="00AD3FFD"/>
    <w:rsid w:val="00AE1E32"/>
    <w:rsid w:val="00AF34A6"/>
    <w:rsid w:val="00B00970"/>
    <w:rsid w:val="00B01288"/>
    <w:rsid w:val="00B014FF"/>
    <w:rsid w:val="00B0176F"/>
    <w:rsid w:val="00B11FD4"/>
    <w:rsid w:val="00B17779"/>
    <w:rsid w:val="00B22CC5"/>
    <w:rsid w:val="00B25FC6"/>
    <w:rsid w:val="00B353AC"/>
    <w:rsid w:val="00B3606B"/>
    <w:rsid w:val="00B402BA"/>
    <w:rsid w:val="00B406A6"/>
    <w:rsid w:val="00B406C2"/>
    <w:rsid w:val="00B42E4A"/>
    <w:rsid w:val="00B468D0"/>
    <w:rsid w:val="00B57EE7"/>
    <w:rsid w:val="00B60B79"/>
    <w:rsid w:val="00B63C76"/>
    <w:rsid w:val="00B64B68"/>
    <w:rsid w:val="00B71BBD"/>
    <w:rsid w:val="00B815F0"/>
    <w:rsid w:val="00B84CDD"/>
    <w:rsid w:val="00B85381"/>
    <w:rsid w:val="00B85B8D"/>
    <w:rsid w:val="00B877C3"/>
    <w:rsid w:val="00BA3C9A"/>
    <w:rsid w:val="00BC1741"/>
    <w:rsid w:val="00BC4104"/>
    <w:rsid w:val="00BD2803"/>
    <w:rsid w:val="00BD2E1D"/>
    <w:rsid w:val="00BD4F6F"/>
    <w:rsid w:val="00BD6EF5"/>
    <w:rsid w:val="00BE09F1"/>
    <w:rsid w:val="00BE335F"/>
    <w:rsid w:val="00BE7564"/>
    <w:rsid w:val="00BF02BC"/>
    <w:rsid w:val="00BF057B"/>
    <w:rsid w:val="00BF2714"/>
    <w:rsid w:val="00BF2E4E"/>
    <w:rsid w:val="00BF74B3"/>
    <w:rsid w:val="00C00879"/>
    <w:rsid w:val="00C02EEB"/>
    <w:rsid w:val="00C07368"/>
    <w:rsid w:val="00C23913"/>
    <w:rsid w:val="00C23F18"/>
    <w:rsid w:val="00C270C9"/>
    <w:rsid w:val="00C317A3"/>
    <w:rsid w:val="00C35AA5"/>
    <w:rsid w:val="00C54258"/>
    <w:rsid w:val="00C61054"/>
    <w:rsid w:val="00C754D0"/>
    <w:rsid w:val="00C85001"/>
    <w:rsid w:val="00C87C38"/>
    <w:rsid w:val="00C95463"/>
    <w:rsid w:val="00C97249"/>
    <w:rsid w:val="00CA0740"/>
    <w:rsid w:val="00CA15CE"/>
    <w:rsid w:val="00CA23F8"/>
    <w:rsid w:val="00CA2C89"/>
    <w:rsid w:val="00CA47EF"/>
    <w:rsid w:val="00CA7C46"/>
    <w:rsid w:val="00CB1189"/>
    <w:rsid w:val="00CB4558"/>
    <w:rsid w:val="00CB4A3C"/>
    <w:rsid w:val="00CC312B"/>
    <w:rsid w:val="00CC5627"/>
    <w:rsid w:val="00CC598F"/>
    <w:rsid w:val="00CC70F3"/>
    <w:rsid w:val="00CD2B88"/>
    <w:rsid w:val="00CE20A6"/>
    <w:rsid w:val="00CE41BD"/>
    <w:rsid w:val="00CF12C0"/>
    <w:rsid w:val="00CF20B0"/>
    <w:rsid w:val="00CF2BAD"/>
    <w:rsid w:val="00CF4B64"/>
    <w:rsid w:val="00CF732A"/>
    <w:rsid w:val="00D02424"/>
    <w:rsid w:val="00D03257"/>
    <w:rsid w:val="00D11C10"/>
    <w:rsid w:val="00D140A5"/>
    <w:rsid w:val="00D170E8"/>
    <w:rsid w:val="00D17708"/>
    <w:rsid w:val="00D17832"/>
    <w:rsid w:val="00D17FBD"/>
    <w:rsid w:val="00D243E9"/>
    <w:rsid w:val="00D31F94"/>
    <w:rsid w:val="00D32489"/>
    <w:rsid w:val="00D338DF"/>
    <w:rsid w:val="00D45614"/>
    <w:rsid w:val="00D45E39"/>
    <w:rsid w:val="00D57689"/>
    <w:rsid w:val="00D61811"/>
    <w:rsid w:val="00D70DEE"/>
    <w:rsid w:val="00D74C1E"/>
    <w:rsid w:val="00D75C63"/>
    <w:rsid w:val="00D81299"/>
    <w:rsid w:val="00D813BF"/>
    <w:rsid w:val="00D83841"/>
    <w:rsid w:val="00D903E8"/>
    <w:rsid w:val="00D95F1B"/>
    <w:rsid w:val="00D9604E"/>
    <w:rsid w:val="00DA06AA"/>
    <w:rsid w:val="00DA3543"/>
    <w:rsid w:val="00DA461C"/>
    <w:rsid w:val="00DA4A76"/>
    <w:rsid w:val="00DA5240"/>
    <w:rsid w:val="00DA70E9"/>
    <w:rsid w:val="00DB1749"/>
    <w:rsid w:val="00DB19D1"/>
    <w:rsid w:val="00DB2966"/>
    <w:rsid w:val="00DB4E26"/>
    <w:rsid w:val="00DC60D6"/>
    <w:rsid w:val="00DC7051"/>
    <w:rsid w:val="00DD0638"/>
    <w:rsid w:val="00DD799D"/>
    <w:rsid w:val="00DE3450"/>
    <w:rsid w:val="00DF0A10"/>
    <w:rsid w:val="00DF0DA2"/>
    <w:rsid w:val="00DF203D"/>
    <w:rsid w:val="00DF5B1E"/>
    <w:rsid w:val="00DF6376"/>
    <w:rsid w:val="00E02621"/>
    <w:rsid w:val="00E06416"/>
    <w:rsid w:val="00E06936"/>
    <w:rsid w:val="00E07A63"/>
    <w:rsid w:val="00E122BE"/>
    <w:rsid w:val="00E13563"/>
    <w:rsid w:val="00E254EF"/>
    <w:rsid w:val="00E304E5"/>
    <w:rsid w:val="00E36E23"/>
    <w:rsid w:val="00E42D7A"/>
    <w:rsid w:val="00E459CB"/>
    <w:rsid w:val="00E52688"/>
    <w:rsid w:val="00E56FD1"/>
    <w:rsid w:val="00E62737"/>
    <w:rsid w:val="00E748AD"/>
    <w:rsid w:val="00E80187"/>
    <w:rsid w:val="00E95909"/>
    <w:rsid w:val="00E973E8"/>
    <w:rsid w:val="00E97CA2"/>
    <w:rsid w:val="00EA1F7B"/>
    <w:rsid w:val="00EA26A0"/>
    <w:rsid w:val="00EA3D37"/>
    <w:rsid w:val="00EB03D0"/>
    <w:rsid w:val="00EB5372"/>
    <w:rsid w:val="00EB7637"/>
    <w:rsid w:val="00EC2661"/>
    <w:rsid w:val="00EC2B31"/>
    <w:rsid w:val="00EC3679"/>
    <w:rsid w:val="00EC6EDF"/>
    <w:rsid w:val="00EC7B81"/>
    <w:rsid w:val="00ED2FBB"/>
    <w:rsid w:val="00EE2AF7"/>
    <w:rsid w:val="00EE3AFB"/>
    <w:rsid w:val="00EE53E6"/>
    <w:rsid w:val="00EE7BFF"/>
    <w:rsid w:val="00EF08D6"/>
    <w:rsid w:val="00EF112D"/>
    <w:rsid w:val="00EF1258"/>
    <w:rsid w:val="00EF5494"/>
    <w:rsid w:val="00EF6079"/>
    <w:rsid w:val="00EF6F56"/>
    <w:rsid w:val="00F05048"/>
    <w:rsid w:val="00F113B4"/>
    <w:rsid w:val="00F12392"/>
    <w:rsid w:val="00F213C4"/>
    <w:rsid w:val="00F24905"/>
    <w:rsid w:val="00F26A41"/>
    <w:rsid w:val="00F27A94"/>
    <w:rsid w:val="00F35F89"/>
    <w:rsid w:val="00F4233A"/>
    <w:rsid w:val="00F42743"/>
    <w:rsid w:val="00F435AD"/>
    <w:rsid w:val="00F51D1C"/>
    <w:rsid w:val="00F52BAB"/>
    <w:rsid w:val="00F53E43"/>
    <w:rsid w:val="00F57074"/>
    <w:rsid w:val="00F61FD1"/>
    <w:rsid w:val="00F66E81"/>
    <w:rsid w:val="00F745F0"/>
    <w:rsid w:val="00F86123"/>
    <w:rsid w:val="00F87D35"/>
    <w:rsid w:val="00F9061B"/>
    <w:rsid w:val="00F93CE7"/>
    <w:rsid w:val="00F944D0"/>
    <w:rsid w:val="00F95693"/>
    <w:rsid w:val="00FA329E"/>
    <w:rsid w:val="00FA331D"/>
    <w:rsid w:val="00FB2701"/>
    <w:rsid w:val="00FB3078"/>
    <w:rsid w:val="00FB340B"/>
    <w:rsid w:val="00FB57D1"/>
    <w:rsid w:val="00FC45CA"/>
    <w:rsid w:val="00FD0ADF"/>
    <w:rsid w:val="00FD291B"/>
    <w:rsid w:val="00FD4622"/>
    <w:rsid w:val="00FD5E4C"/>
    <w:rsid w:val="00FE0FB3"/>
    <w:rsid w:val="00FE358F"/>
    <w:rsid w:val="00FE7FF8"/>
    <w:rsid w:val="00FF18DE"/>
    <w:rsid w:val="00FF1CE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3F43"/>
    <w:pPr>
      <w:spacing w:before="120" w:after="120"/>
    </w:pPr>
    <w:rPr>
      <w:rFonts w:ascii="Arial" w:hAnsi="Arial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EF5494"/>
    <w:pPr>
      <w:keepNext/>
      <w:spacing w:before="240"/>
      <w:outlineLvl w:val="0"/>
    </w:pPr>
    <w:rPr>
      <w:rFonts w:ascii="Arial Bold" w:hAnsi="Arial Bold" w:cs="Arial"/>
      <w:b/>
      <w:bCs/>
      <w:caps/>
      <w:kern w:val="32"/>
      <w:u w:val="single"/>
    </w:rPr>
  </w:style>
  <w:style w:type="paragraph" w:styleId="Heading2">
    <w:name w:val="heading 2"/>
    <w:basedOn w:val="Normal"/>
    <w:next w:val="Normal"/>
    <w:qFormat/>
    <w:rsid w:val="00EF5494"/>
    <w:pPr>
      <w:keepNext/>
      <w:outlineLvl w:val="1"/>
    </w:pPr>
    <w:rPr>
      <w:rFonts w:ascii="Arial Bold" w:hAnsi="Arial Bold" w:cs="Arial"/>
      <w:b/>
      <w:bCs/>
      <w:iCs/>
      <w:caps/>
    </w:rPr>
  </w:style>
  <w:style w:type="paragraph" w:styleId="Heading3">
    <w:name w:val="heading 3"/>
    <w:basedOn w:val="Normal"/>
    <w:next w:val="Normal"/>
    <w:qFormat/>
    <w:rsid w:val="00EF5494"/>
    <w:pPr>
      <w:keepNext/>
      <w:outlineLvl w:val="2"/>
    </w:pPr>
    <w:rPr>
      <w:rFonts w:ascii="Arial Bold" w:hAnsi="Arial Bold" w:cs="Arial"/>
      <w:b/>
      <w:bCs/>
      <w:u w:val="single"/>
    </w:rPr>
  </w:style>
  <w:style w:type="paragraph" w:styleId="Heading5">
    <w:name w:val="heading 5"/>
    <w:basedOn w:val="Heading7"/>
    <w:next w:val="Heading6"/>
    <w:qFormat/>
    <w:rsid w:val="00B11FD4"/>
    <w:pPr>
      <w:keepNext/>
      <w:tabs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  <w:tab w:val="left" w:pos="7655"/>
        <w:tab w:val="left" w:pos="8222"/>
        <w:tab w:val="left" w:pos="8789"/>
      </w:tabs>
      <w:suppressAutoHyphens/>
      <w:spacing w:after="0" w:line="288" w:lineRule="auto"/>
      <w:ind w:left="1418" w:hanging="1418"/>
      <w:jc w:val="both"/>
      <w:outlineLvl w:val="4"/>
    </w:pPr>
    <w:rPr>
      <w:rFonts w:ascii="Arial" w:hAnsi="Arial"/>
      <w:caps/>
      <w:kern w:val="28"/>
      <w:szCs w:val="20"/>
      <w:lang w:eastAsia="en-GB"/>
    </w:rPr>
  </w:style>
  <w:style w:type="paragraph" w:styleId="Heading6">
    <w:name w:val="heading 6"/>
    <w:basedOn w:val="Normal"/>
    <w:next w:val="Normal"/>
    <w:qFormat/>
    <w:rsid w:val="00B11FD4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B11FD4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Numbered">
    <w:name w:val="Style Numbered"/>
    <w:basedOn w:val="NoList"/>
    <w:rsid w:val="003A5AA7"/>
    <w:pPr>
      <w:numPr>
        <w:numId w:val="1"/>
      </w:numPr>
    </w:pPr>
  </w:style>
  <w:style w:type="paragraph" w:styleId="TOC4">
    <w:name w:val="toc 4"/>
    <w:basedOn w:val="TOC3"/>
    <w:next w:val="Normal"/>
    <w:semiHidden/>
    <w:rsid w:val="00B11FD4"/>
    <w:pPr>
      <w:tabs>
        <w:tab w:val="clear" w:pos="1418"/>
        <w:tab w:val="clear" w:pos="9354"/>
        <w:tab w:val="left" w:pos="1701"/>
        <w:tab w:val="right" w:leader="dot" w:pos="9356"/>
      </w:tabs>
      <w:ind w:left="2269"/>
    </w:pPr>
  </w:style>
  <w:style w:type="paragraph" w:styleId="TOC3">
    <w:name w:val="toc 3"/>
    <w:basedOn w:val="TOC2"/>
    <w:next w:val="Normal"/>
    <w:semiHidden/>
    <w:rsid w:val="00B11FD4"/>
    <w:pPr>
      <w:tabs>
        <w:tab w:val="clear" w:pos="851"/>
        <w:tab w:val="clear" w:pos="9356"/>
        <w:tab w:val="left" w:pos="1418"/>
        <w:tab w:val="right" w:leader="dot" w:pos="9354"/>
      </w:tabs>
      <w:ind w:left="1985" w:hanging="1418"/>
    </w:pPr>
  </w:style>
  <w:style w:type="paragraph" w:styleId="TOC2">
    <w:name w:val="toc 2"/>
    <w:basedOn w:val="TOC1"/>
    <w:next w:val="Normal"/>
    <w:semiHidden/>
    <w:rsid w:val="00B11FD4"/>
    <w:pPr>
      <w:tabs>
        <w:tab w:val="left" w:pos="851"/>
        <w:tab w:val="right" w:leader="dot" w:pos="9356"/>
      </w:tabs>
      <w:spacing w:before="0" w:after="0" w:line="288" w:lineRule="auto"/>
      <w:ind w:left="851" w:right="567" w:hanging="851"/>
      <w:jc w:val="both"/>
    </w:pPr>
    <w:rPr>
      <w:szCs w:val="20"/>
      <w:lang w:eastAsia="en-GB"/>
    </w:rPr>
  </w:style>
  <w:style w:type="paragraph" w:styleId="TOC1">
    <w:name w:val="toc 1"/>
    <w:basedOn w:val="Normal"/>
    <w:next w:val="Normal"/>
    <w:autoRedefine/>
    <w:semiHidden/>
    <w:rsid w:val="00B11FD4"/>
  </w:style>
  <w:style w:type="paragraph" w:customStyle="1" w:styleId="StyleTOC3Left1cmHanging15cm">
    <w:name w:val="Style TOC 3 + Left:  1 cm Hanging:  1.5 cm"/>
    <w:basedOn w:val="TOC2"/>
    <w:rsid w:val="00B11FD4"/>
    <w:pPr>
      <w:tabs>
        <w:tab w:val="clear" w:pos="851"/>
        <w:tab w:val="left" w:pos="1418"/>
      </w:tabs>
      <w:ind w:left="1418"/>
    </w:pPr>
  </w:style>
  <w:style w:type="paragraph" w:styleId="Header">
    <w:name w:val="header"/>
    <w:basedOn w:val="Normal"/>
    <w:rsid w:val="00DC60D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C60D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C3238"/>
  </w:style>
  <w:style w:type="character" w:customStyle="1" w:styleId="kevinjw">
    <w:name w:val="kevinjw"/>
    <w:semiHidden/>
    <w:rsid w:val="00EC7B81"/>
    <w:rPr>
      <w:rFonts w:ascii="Arial" w:hAnsi="Arial" w:cs="Arial"/>
      <w:color w:val="000080"/>
      <w:sz w:val="20"/>
      <w:szCs w:val="20"/>
    </w:rPr>
  </w:style>
  <w:style w:type="character" w:styleId="Hyperlink">
    <w:name w:val="Hyperlink"/>
    <w:rsid w:val="00046132"/>
    <w:rPr>
      <w:color w:val="0000FF"/>
      <w:u w:val="single"/>
    </w:rPr>
  </w:style>
  <w:style w:type="character" w:styleId="Strong">
    <w:name w:val="Strong"/>
    <w:qFormat/>
    <w:rsid w:val="0074055F"/>
    <w:rPr>
      <w:b/>
      <w:bCs/>
    </w:rPr>
  </w:style>
  <w:style w:type="paragraph" w:styleId="NoSpacing">
    <w:name w:val="No Spacing"/>
    <w:uiPriority w:val="1"/>
    <w:qFormat/>
    <w:rsid w:val="00DA461C"/>
    <w:rPr>
      <w:rFonts w:ascii="Arial" w:hAnsi="Arial"/>
      <w:sz w:val="24"/>
      <w:szCs w:val="24"/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F86123"/>
    <w:rPr>
      <w:color w:val="808080"/>
    </w:rPr>
  </w:style>
  <w:style w:type="character" w:styleId="CommentReference">
    <w:name w:val="annotation reference"/>
    <w:basedOn w:val="DefaultParagraphFont"/>
    <w:rsid w:val="00F8612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61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86123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61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6123"/>
    <w:rPr>
      <w:rFonts w:ascii="Arial" w:hAnsi="Arial"/>
      <w:b/>
      <w:bCs/>
      <w:lang w:val="en-GB" w:eastAsia="en-US"/>
    </w:rPr>
  </w:style>
  <w:style w:type="paragraph" w:styleId="BalloonText">
    <w:name w:val="Balloon Text"/>
    <w:basedOn w:val="Normal"/>
    <w:link w:val="BalloonTextChar"/>
    <w:rsid w:val="00F8612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6123"/>
    <w:rPr>
      <w:rFonts w:ascii="Segoe UI" w:hAnsi="Segoe UI" w:cs="Segoe UI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Numbered">
    <w:name w:val="StyleNumber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0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rancoisv@webafrica.org.za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saimena.cape@webafrica.org.za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LHL@6s.co.za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evinjw\My%20Documents\SAIMENA%20Comm%202009\SAIMENA%20letterhead%202009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9936B49C34A4481A5B5EB68334CD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79B1C-3700-4EA6-9F8C-039C8504B84D}"/>
      </w:docPartPr>
      <w:docPartBody>
        <w:p w:rsidR="00DC390C" w:rsidRDefault="00643D7A" w:rsidP="00643D7A">
          <w:pPr>
            <w:pStyle w:val="79936B49C34A4481A5B5EB68334CD226"/>
          </w:pPr>
          <w:r w:rsidRPr="005350F0">
            <w:rPr>
              <w:rStyle w:val="PlaceholderText"/>
            </w:rPr>
            <w:t>Choose an item.</w:t>
          </w:r>
        </w:p>
      </w:docPartBody>
    </w:docPart>
    <w:docPart>
      <w:docPartPr>
        <w:name w:val="E0B354A979D44E74965DC73E11A0F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21E6A-C8EB-4FF2-BD76-B9D35C2A25EE}"/>
      </w:docPartPr>
      <w:docPartBody>
        <w:p w:rsidR="00425E8A" w:rsidRDefault="00893435" w:rsidP="00893435">
          <w:pPr>
            <w:pStyle w:val="E0B354A979D44E74965DC73E11A0FEE8"/>
          </w:pPr>
          <w:r w:rsidRPr="005350F0">
            <w:rPr>
              <w:rStyle w:val="PlaceholderText"/>
            </w:rPr>
            <w:t>Choose an item.</w:t>
          </w:r>
        </w:p>
      </w:docPartBody>
    </w:docPart>
    <w:docPart>
      <w:docPartPr>
        <w:name w:val="B8AEFAAC4412436A8F463078C5E87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42AF4-FA3C-4CC5-8658-DA2E9EB872DE}"/>
      </w:docPartPr>
      <w:docPartBody>
        <w:p w:rsidR="00425E8A" w:rsidRDefault="00893435" w:rsidP="00893435">
          <w:pPr>
            <w:pStyle w:val="B8AEFAAC4412436A8F463078C5E87E28"/>
          </w:pPr>
          <w:r w:rsidRPr="005350F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43D7A"/>
    <w:rsid w:val="00425E8A"/>
    <w:rsid w:val="00643D7A"/>
    <w:rsid w:val="00893435"/>
    <w:rsid w:val="00DC390C"/>
    <w:rsid w:val="00F9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1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3435"/>
    <w:rPr>
      <w:color w:val="808080"/>
    </w:rPr>
  </w:style>
  <w:style w:type="paragraph" w:customStyle="1" w:styleId="79936B49C34A4481A5B5EB68334CD226">
    <w:name w:val="79936B49C34A4481A5B5EB68334CD226"/>
    <w:rsid w:val="00643D7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GB" w:eastAsia="en-US"/>
    </w:rPr>
  </w:style>
  <w:style w:type="paragraph" w:customStyle="1" w:styleId="2A8486244A7741C794D3C03E313280D3">
    <w:name w:val="2A8486244A7741C794D3C03E313280D3"/>
    <w:rsid w:val="00893435"/>
  </w:style>
  <w:style w:type="paragraph" w:customStyle="1" w:styleId="AA4169225BCC442D8CA7660BE1196D4B">
    <w:name w:val="AA4169225BCC442D8CA7660BE1196D4B"/>
    <w:rsid w:val="00893435"/>
  </w:style>
  <w:style w:type="paragraph" w:customStyle="1" w:styleId="46C509AB72E14A3E8672D4A73465B0C4">
    <w:name w:val="46C509AB72E14A3E8672D4A73465B0C4"/>
    <w:rsid w:val="00893435"/>
  </w:style>
  <w:style w:type="paragraph" w:customStyle="1" w:styleId="71BDBC8A4C2C4735BB9CF2306031AAAD">
    <w:name w:val="71BDBC8A4C2C4735BB9CF2306031AAAD"/>
    <w:rsid w:val="00893435"/>
  </w:style>
  <w:style w:type="paragraph" w:customStyle="1" w:styleId="E0B354A979D44E74965DC73E11A0FEE8">
    <w:name w:val="E0B354A979D44E74965DC73E11A0FEE8"/>
    <w:rsid w:val="00893435"/>
  </w:style>
  <w:style w:type="paragraph" w:customStyle="1" w:styleId="B8AEFAAC4412436A8F463078C5E87E28">
    <w:name w:val="B8AEFAAC4412436A8F463078C5E87E28"/>
    <w:rsid w:val="0089343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F76AC-1F19-4BCA-9CAD-5A7127F11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SAIMENA letterhead 2009.dot</Template>
  <TotalTime>11</TotalTime>
  <Pages>2</Pages>
  <Words>187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MEETING ON WEDNESDAY 10TH MARCH 2009</vt:lpstr>
    </vt:vector>
  </TitlesOfParts>
  <Company>SAIMENA</Company>
  <LinksUpToDate>false</LinksUpToDate>
  <CharactersWithSpaces>1589</CharactersWithSpaces>
  <SharedDoc>false</SharedDoc>
  <HLinks>
    <vt:vector size="18" baseType="variant">
      <vt:variant>
        <vt:i4>1048685</vt:i4>
      </vt:variant>
      <vt:variant>
        <vt:i4>6</vt:i4>
      </vt:variant>
      <vt:variant>
        <vt:i4>0</vt:i4>
      </vt:variant>
      <vt:variant>
        <vt:i4>5</vt:i4>
      </vt:variant>
      <vt:variant>
        <vt:lpwstr>mailto:francoisv@webafrica.org.za</vt:lpwstr>
      </vt:variant>
      <vt:variant>
        <vt:lpwstr/>
      </vt:variant>
      <vt:variant>
        <vt:i4>2686987</vt:i4>
      </vt:variant>
      <vt:variant>
        <vt:i4>3</vt:i4>
      </vt:variant>
      <vt:variant>
        <vt:i4>0</vt:i4>
      </vt:variant>
      <vt:variant>
        <vt:i4>5</vt:i4>
      </vt:variant>
      <vt:variant>
        <vt:lpwstr>mailto:saimena.cape@webafrica.org.za</vt:lpwstr>
      </vt:variant>
      <vt:variant>
        <vt:lpwstr/>
      </vt:variant>
      <vt:variant>
        <vt:i4>7274588</vt:i4>
      </vt:variant>
      <vt:variant>
        <vt:i4>0</vt:i4>
      </vt:variant>
      <vt:variant>
        <vt:i4>0</vt:i4>
      </vt:variant>
      <vt:variant>
        <vt:i4>5</vt:i4>
      </vt:variant>
      <vt:variant>
        <vt:lpwstr>mailto:LHL@6s.co.za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MEETING ON WEDNESDAY 10TH MARCH 2009</dc:title>
  <dc:subject/>
  <dc:creator>kevinjw</dc:creator>
  <cp:keywords/>
  <cp:lastModifiedBy>WATSON KJ</cp:lastModifiedBy>
  <cp:revision>7</cp:revision>
  <cp:lastPrinted>2013-05-30T10:00:00Z</cp:lastPrinted>
  <dcterms:created xsi:type="dcterms:W3CDTF">2014-11-25T13:22:00Z</dcterms:created>
  <dcterms:modified xsi:type="dcterms:W3CDTF">2014-11-27T06:40:00Z</dcterms:modified>
</cp:coreProperties>
</file>